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8C6" w:rsidRDefault="002568C6" w:rsidP="002E5BB3">
      <w:pPr>
        <w:pStyle w:val="CM7"/>
        <w:snapToGrid w:val="0"/>
        <w:spacing w:after="0"/>
        <w:ind w:leftChars="-2" w:left="31680"/>
        <w:jc w:val="center"/>
        <w:outlineLvl w:val="0"/>
        <w:rPr>
          <w:rFonts w:ascii="方正小标宋简体" w:eastAsia="方正小标宋简体" w:cs="方正小标宋简体"/>
          <w:sz w:val="32"/>
          <w:szCs w:val="32"/>
        </w:rPr>
      </w:pPr>
      <w:r>
        <w:rPr>
          <w:sz w:val="32"/>
          <w:szCs w:val="32"/>
        </w:rPr>
        <w:t>2015</w:t>
      </w:r>
      <w:r>
        <w:rPr>
          <w:rFonts w:ascii="方正小标宋简体" w:eastAsia="方正小标宋简体" w:cs="方正小标宋简体" w:hint="eastAsia"/>
          <w:sz w:val="32"/>
          <w:szCs w:val="32"/>
        </w:rPr>
        <w:t>年护士执业首次注册人员汇总表</w:t>
      </w:r>
    </w:p>
    <w:p w:rsidR="002568C6" w:rsidRDefault="002568C6" w:rsidP="00655656">
      <w:pPr>
        <w:pStyle w:val="Default"/>
      </w:pPr>
    </w:p>
    <w:p w:rsidR="002568C6" w:rsidRDefault="002568C6" w:rsidP="00655656">
      <w:pPr>
        <w:pStyle w:val="Default"/>
      </w:pPr>
      <w:r>
        <w:rPr>
          <w:rFonts w:hint="eastAsia"/>
        </w:rPr>
        <w:t>单位公章：</w:t>
      </w:r>
      <w:r>
        <w:t xml:space="preserve">                               </w:t>
      </w:r>
      <w:r>
        <w:rPr>
          <w:rFonts w:hint="eastAsia"/>
        </w:rPr>
        <w:t>填报人：</w:t>
      </w:r>
      <w:r>
        <w:t xml:space="preserve">                 </w:t>
      </w:r>
      <w:r>
        <w:rPr>
          <w:rFonts w:hint="eastAsia"/>
        </w:rPr>
        <w:t>单位负责人：</w:t>
      </w:r>
      <w:r>
        <w:t xml:space="preserve">                 </w:t>
      </w:r>
      <w:r>
        <w:rPr>
          <w:rFonts w:hint="eastAsia"/>
        </w:rPr>
        <w:t>填报日期：</w:t>
      </w:r>
    </w:p>
    <w:p w:rsidR="002568C6" w:rsidRDefault="002568C6" w:rsidP="00655656">
      <w:pPr>
        <w:pStyle w:val="Default"/>
      </w:pPr>
    </w:p>
    <w:tbl>
      <w:tblPr>
        <w:tblW w:w="0" w:type="auto"/>
        <w:tblLayout w:type="fixed"/>
        <w:tblLook w:val="0000"/>
      </w:tblPr>
      <w:tblGrid>
        <w:gridCol w:w="1008"/>
        <w:gridCol w:w="720"/>
        <w:gridCol w:w="1194"/>
        <w:gridCol w:w="568"/>
        <w:gridCol w:w="2783"/>
        <w:gridCol w:w="1675"/>
        <w:gridCol w:w="2879"/>
        <w:gridCol w:w="870"/>
        <w:gridCol w:w="878"/>
        <w:gridCol w:w="1048"/>
        <w:gridCol w:w="885"/>
      </w:tblGrid>
      <w:tr w:rsidR="002568C6" w:rsidTr="00BE25B7">
        <w:trPr>
          <w:trHeight w:val="53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总序号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jc w:val="center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单位序号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jc w:val="center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姓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jc w:val="center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名</w:t>
            </w: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jc w:val="center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身份证号</w:t>
            </w: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执业机构名称</w:t>
            </w: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jc w:val="center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毕业院校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jc w:val="right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专</w:t>
            </w: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业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jc w:val="right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备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68C6" w:rsidRDefault="002568C6" w:rsidP="00BE25B7">
            <w:pPr>
              <w:pStyle w:val="Default"/>
              <w:rPr>
                <w:rFonts w:ascii="楷体_GB2312" w:eastAsia="楷体_GB2312" w:cs="楷体_GB2312"/>
              </w:rPr>
            </w:pPr>
            <w:r>
              <w:rPr>
                <w:rFonts w:ascii="楷体_GB2312" w:eastAsia="楷体_GB2312" w:cs="楷体_GB2312" w:hint="eastAsia"/>
              </w:rPr>
              <w:t>注</w:t>
            </w:r>
          </w:p>
        </w:tc>
      </w:tr>
      <w:tr w:rsidR="002568C6" w:rsidTr="00BE25B7">
        <w:trPr>
          <w:trHeight w:val="52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2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655656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1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2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2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1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2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2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18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2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  <w:tr w:rsidR="002568C6" w:rsidTr="00BE25B7">
        <w:trPr>
          <w:trHeight w:val="520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5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1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2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jc w:val="center"/>
              <w:rPr>
                <w:rFonts w:cs="Times New Roman"/>
                <w:color w:val="auto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568C6" w:rsidRDefault="002568C6" w:rsidP="00BE25B7">
            <w:pPr>
              <w:pStyle w:val="Default"/>
              <w:jc w:val="right"/>
              <w:rPr>
                <w:rFonts w:cs="Times New Roman"/>
                <w:color w:val="auto"/>
              </w:rPr>
            </w:pP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68C6" w:rsidRDefault="002568C6" w:rsidP="00BE25B7">
            <w:pPr>
              <w:pStyle w:val="Default"/>
              <w:rPr>
                <w:rFonts w:cs="Times New Roman"/>
                <w:color w:val="auto"/>
              </w:rPr>
            </w:pPr>
          </w:p>
        </w:tc>
      </w:tr>
    </w:tbl>
    <w:p w:rsidR="002568C6" w:rsidRDefault="002568C6"/>
    <w:sectPr w:rsidR="002568C6" w:rsidSect="006556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FZDaBiaoSong-B06S">
    <w:altName w:val="宋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简体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55656"/>
    <w:rsid w:val="000E450E"/>
    <w:rsid w:val="002568C6"/>
    <w:rsid w:val="002E5BB3"/>
    <w:rsid w:val="00416B0B"/>
    <w:rsid w:val="0049344E"/>
    <w:rsid w:val="004D269F"/>
    <w:rsid w:val="00635C82"/>
    <w:rsid w:val="00655656"/>
    <w:rsid w:val="006C772A"/>
    <w:rsid w:val="006D1FFA"/>
    <w:rsid w:val="00AC6A51"/>
    <w:rsid w:val="00BB344A"/>
    <w:rsid w:val="00BE25B7"/>
    <w:rsid w:val="00CF3550"/>
    <w:rsid w:val="00F40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656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655656"/>
    <w:pPr>
      <w:widowControl w:val="0"/>
      <w:autoSpaceDE w:val="0"/>
      <w:autoSpaceDN w:val="0"/>
      <w:adjustRightInd w:val="0"/>
    </w:pPr>
    <w:rPr>
      <w:rFonts w:ascii="FZDaBiaoSong-B06S" w:eastAsia="FZDaBiaoSong-B06S" w:hAnsi="Times New Roman" w:cs="FZDaBiaoSong-B06S"/>
      <w:color w:val="000000"/>
      <w:kern w:val="0"/>
      <w:sz w:val="24"/>
      <w:szCs w:val="24"/>
    </w:rPr>
  </w:style>
  <w:style w:type="paragraph" w:customStyle="1" w:styleId="CM7">
    <w:name w:val="CM7"/>
    <w:basedOn w:val="Default"/>
    <w:next w:val="Default"/>
    <w:uiPriority w:val="99"/>
    <w:rsid w:val="00655656"/>
    <w:pPr>
      <w:spacing w:after="853"/>
    </w:pPr>
    <w:rPr>
      <w:rFonts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41</Words>
  <Characters>238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3</cp:revision>
  <dcterms:created xsi:type="dcterms:W3CDTF">2014-06-18T01:34:00Z</dcterms:created>
  <dcterms:modified xsi:type="dcterms:W3CDTF">2015-11-11T00:33:00Z</dcterms:modified>
</cp:coreProperties>
</file>