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lang w:eastAsia="zh-CN"/>
        </w:rPr>
      </w:pPr>
      <w:r>
        <w:t>松山中蒙医院2018年人才招聘计划表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5859780"/>
            <wp:effectExtent l="0" t="0" r="8255" b="7620"/>
            <wp:docPr id="1" name="图片 1" descr="104acfa10af8c0b047d4bb7852b106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04acfa10af8c0b047d4bb7852b106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85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70A17"/>
    <w:rsid w:val="44870A1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2018-07-04T05:36:00Z</dcterms:created>
  <dc:creator>Administrator</dc:creator>
  <cp:lastModifiedBy>Administrator</cp:lastModifiedBy>
  <dcterms:modified xsi:type="dcterms:W3CDTF">2018-07-04T05:38:05Z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