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3"/>
        <w:tblW w:w="892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455"/>
        <w:gridCol w:w="835"/>
        <w:gridCol w:w="881"/>
        <w:gridCol w:w="268"/>
        <w:gridCol w:w="937"/>
        <w:gridCol w:w="209"/>
        <w:gridCol w:w="939"/>
        <w:gridCol w:w="203"/>
        <w:gridCol w:w="18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92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2019年平顶山市精神病医院公开招聘专业技术人员</w:t>
            </w: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报名登记表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报考单位：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21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ind w:firstLine="360" w:firstLineChars="15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报考岗位：</w:t>
            </w:r>
          </w:p>
        </w:tc>
        <w:tc>
          <w:tcPr>
            <w:tcW w:w="320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岗位代码：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近期免冠照片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57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2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32"/>
                <w:szCs w:val="32"/>
              </w:rPr>
              <w:t>□□□□□□□□□□□□□□□□□□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57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34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联系手机</w:t>
            </w: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毕业时间\</w:t>
            </w:r>
          </w:p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院校及专业</w:t>
            </w:r>
          </w:p>
        </w:tc>
        <w:tc>
          <w:tcPr>
            <w:tcW w:w="45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7576" w:type="dxa"/>
            <w:gridSpan w:val="9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 诺</w:t>
            </w:r>
          </w:p>
        </w:tc>
        <w:tc>
          <w:tcPr>
            <w:tcW w:w="7576" w:type="dxa"/>
            <w:gridSpan w:val="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本报名表所填写的信息准确无误,所提交的证件、资料和照片真实有效。若有虚假，所产生的一切后果由本人承担。</w:t>
            </w:r>
          </w:p>
          <w:p>
            <w:pPr>
              <w:ind w:left="2873" w:leftChars="1368" w:right="480" w:firstLine="360" w:firstLineChars="15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left="2873" w:leftChars="1368" w:right="480" w:firstLine="360" w:firstLineChars="15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left="2873" w:leftChars="1368" w:right="480" w:firstLine="360" w:firstLineChars="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本人签字:          年  月  日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资格审核意  见</w:t>
            </w:r>
          </w:p>
        </w:tc>
        <w:tc>
          <w:tcPr>
            <w:tcW w:w="757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wordWrap w:val="0"/>
              <w:ind w:right="480" w:firstLine="3240" w:firstLineChars="13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签字:          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757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218" w:lineRule="atLeast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1、本表由报考者本人用黑色笔如实填写，字迹要清晰、工整；</w:t>
            </w:r>
          </w:p>
          <w:p>
            <w:pPr>
              <w:pStyle w:val="4"/>
              <w:spacing w:line="218" w:lineRule="atLeast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2、简历从高中开始填写；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szCs w:val="21"/>
              </w:rPr>
              <w:t>3、手机保证24小时开机。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26AAB"/>
    <w:rsid w:val="6D535020"/>
    <w:rsid w:val="7B22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2019-07-01T03:54:00Z</dcterms:created>
  <dc:creator>谢..</dc:creator>
  <cp:lastModifiedBy>谢..</cp:lastModifiedBy>
  <dcterms:modified xsi:type="dcterms:W3CDTF">2019-07-01T03:55:32Z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