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6F" w:rsidRDefault="0014376F" w:rsidP="00B134FF">
      <w:pPr>
        <w:widowControl/>
        <w:spacing w:line="520" w:lineRule="exact"/>
        <w:rPr>
          <w:rFonts w:ascii="??_GB2312" w:eastAsia="Times New Roman" w:cs="??_GB2312"/>
          <w:color w:val="000000"/>
          <w:kern w:val="0"/>
          <w:sz w:val="32"/>
          <w:szCs w:val="32"/>
        </w:rPr>
      </w:pPr>
      <w:r>
        <w:rPr>
          <w:rFonts w:ascii="??_GB2312" w:eastAsia="Times New Roman" w:cs="??_GB2312"/>
          <w:color w:val="000000"/>
          <w:kern w:val="0"/>
          <w:sz w:val="32"/>
          <w:szCs w:val="32"/>
        </w:rPr>
        <w:t>附件</w:t>
      </w:r>
      <w:r>
        <w:rPr>
          <w:rFonts w:ascii="??_GB2312" w:eastAsia="Times New Roman" w:cs="??_GB2312"/>
          <w:color w:val="000000"/>
          <w:kern w:val="0"/>
          <w:sz w:val="32"/>
          <w:szCs w:val="32"/>
        </w:rPr>
        <w:t>2</w:t>
      </w:r>
      <w:r>
        <w:rPr>
          <w:rFonts w:ascii="??_GB2312" w:eastAsia="Times New Roman" w:cs="??_GB2312"/>
          <w:color w:val="000000"/>
          <w:kern w:val="0"/>
          <w:sz w:val="32"/>
          <w:szCs w:val="32"/>
        </w:rPr>
        <w:t>：</w:t>
      </w:r>
    </w:p>
    <w:p w:rsidR="0014376F" w:rsidRDefault="0014376F" w:rsidP="00B134FF">
      <w:pPr>
        <w:widowControl/>
        <w:spacing w:line="520" w:lineRule="exact"/>
        <w:jc w:val="center"/>
        <w:rPr>
          <w:rFonts w:ascii="方正小标宋简体" w:eastAsia="方正小标宋简体" w:cs="??_GB2312"/>
          <w:bCs/>
          <w:color w:val="000000"/>
          <w:sz w:val="44"/>
          <w:szCs w:val="44"/>
        </w:rPr>
      </w:pPr>
      <w:r w:rsidRPr="003F382E">
        <w:rPr>
          <w:rFonts w:ascii="方正小标宋简体" w:eastAsia="方正小标宋简体" w:cs="??_GB2312"/>
          <w:bCs/>
          <w:color w:val="000000"/>
          <w:kern w:val="0"/>
          <w:sz w:val="44"/>
          <w:szCs w:val="44"/>
        </w:rPr>
        <w:t>2019</w:t>
      </w:r>
      <w:r w:rsidRPr="003F382E">
        <w:rPr>
          <w:rFonts w:ascii="方正小标宋简体" w:eastAsia="方正小标宋简体" w:cs="??_GB2312" w:hint="eastAsia"/>
          <w:bCs/>
          <w:color w:val="000000"/>
          <w:kern w:val="0"/>
          <w:sz w:val="44"/>
          <w:szCs w:val="44"/>
        </w:rPr>
        <w:t>年张家界</w:t>
      </w:r>
      <w:r w:rsidRPr="003F382E">
        <w:rPr>
          <w:rFonts w:ascii="方正小标宋简体" w:eastAsia="方正小标宋简体" w:cs="??_GB2312" w:hint="eastAsia"/>
          <w:bCs/>
          <w:color w:val="000000"/>
          <w:sz w:val="44"/>
          <w:szCs w:val="44"/>
        </w:rPr>
        <w:t>市人民医院招聘劳动合同制</w:t>
      </w:r>
    </w:p>
    <w:p w:rsidR="0014376F" w:rsidRPr="003F382E" w:rsidRDefault="0014376F" w:rsidP="00B134FF">
      <w:pPr>
        <w:widowControl/>
        <w:spacing w:line="520" w:lineRule="exact"/>
        <w:jc w:val="center"/>
        <w:rPr>
          <w:rFonts w:ascii="方正小标宋简体" w:eastAsia="方正小标宋简体" w:cs="??_GB2312"/>
          <w:color w:val="000000"/>
          <w:kern w:val="0"/>
          <w:sz w:val="44"/>
          <w:szCs w:val="44"/>
        </w:rPr>
      </w:pPr>
      <w:r w:rsidRPr="003F382E">
        <w:rPr>
          <w:rFonts w:ascii="方正小标宋简体" w:eastAsia="方正小标宋简体" w:cs="??_GB2312" w:hint="eastAsia"/>
          <w:bCs/>
          <w:color w:val="000000"/>
          <w:sz w:val="44"/>
          <w:szCs w:val="44"/>
        </w:rPr>
        <w:t>工作人员报名表</w:t>
      </w:r>
    </w:p>
    <w:tbl>
      <w:tblPr>
        <w:tblpPr w:leftFromText="180" w:rightFromText="180" w:vertAnchor="text" w:horzAnchor="margin" w:tblpXSpec="center" w:tblpY="161"/>
        <w:tblW w:w="8980" w:type="dxa"/>
        <w:tblLayout w:type="fixed"/>
        <w:tblCellMar>
          <w:left w:w="30" w:type="dxa"/>
          <w:right w:w="30" w:type="dxa"/>
        </w:tblCellMar>
        <w:tblLook w:val="00A0"/>
      </w:tblPr>
      <w:tblGrid>
        <w:gridCol w:w="717"/>
        <w:gridCol w:w="537"/>
        <w:gridCol w:w="1789"/>
        <w:gridCol w:w="9"/>
        <w:gridCol w:w="1080"/>
        <w:gridCol w:w="138"/>
        <w:gridCol w:w="514"/>
        <w:gridCol w:w="85"/>
        <w:gridCol w:w="106"/>
        <w:gridCol w:w="1162"/>
        <w:gridCol w:w="1203"/>
        <w:gridCol w:w="239"/>
        <w:gridCol w:w="1401"/>
      </w:tblGrid>
      <w:tr w:rsidR="0014376F">
        <w:trPr>
          <w:cantSplit/>
          <w:trHeight w:val="571"/>
        </w:trPr>
        <w:tc>
          <w:tcPr>
            <w:tcW w:w="898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14376F" w:rsidRDefault="0014376F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>招聘岗位名称：</w:t>
            </w:r>
            <w:r>
              <w:rPr>
                <w:rFonts w:ascii="宋体"/>
                <w:bCs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宋体" w:hint="eastAsia"/>
                <w:bCs/>
                <w:color w:val="000000"/>
                <w:sz w:val="24"/>
              </w:rPr>
              <w:t>报名序号：</w:t>
            </w:r>
          </w:p>
        </w:tc>
      </w:tr>
      <w:tr w:rsidR="0014376F">
        <w:trPr>
          <w:cantSplit/>
          <w:trHeight w:val="439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</w:t>
            </w:r>
            <w:r>
              <w:rPr>
                <w:rFonts w:ascii="宋体"/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族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1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14376F">
        <w:trPr>
          <w:cantSplit/>
          <w:trHeight w:val="507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1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/>
        </w:tc>
      </w:tr>
      <w:tr w:rsidR="0014376F">
        <w:trPr>
          <w:cantSplit/>
          <w:trHeight w:val="500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2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1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/>
        </w:tc>
      </w:tr>
      <w:tr w:rsidR="0014376F">
        <w:trPr>
          <w:cantSplit/>
          <w:trHeight w:val="491"/>
        </w:trPr>
        <w:tc>
          <w:tcPr>
            <w:tcW w:w="30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1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/>
        </w:tc>
      </w:tr>
      <w:tr w:rsidR="0014376F">
        <w:trPr>
          <w:cantSplit/>
          <w:trHeight w:val="683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籍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42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1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/>
        </w:tc>
      </w:tr>
      <w:tr w:rsidR="0014376F" w:rsidTr="00B134FF">
        <w:trPr>
          <w:cantSplit/>
          <w:trHeight w:val="487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28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4376F" w:rsidTr="00B134FF">
        <w:trPr>
          <w:cantSplit/>
          <w:trHeight w:val="454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8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6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4376F" w:rsidTr="00B134FF">
        <w:trPr>
          <w:cantSplit/>
          <w:trHeight w:val="480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>
              <w:rPr>
                <w:rFonts w:ascii="宋体" w:cs="Arial Unicode MS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4376F" w:rsidTr="00B134FF">
        <w:trPr>
          <w:cantSplit/>
          <w:trHeight w:val="1228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7726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4376F" w:rsidTr="00B134FF">
        <w:trPr>
          <w:cantSplit/>
          <w:trHeight w:val="1412"/>
        </w:trPr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与应聘岗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位相关的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实践经历、取得的成绩</w:t>
            </w:r>
          </w:p>
        </w:tc>
        <w:tc>
          <w:tcPr>
            <w:tcW w:w="7726" w:type="dxa"/>
            <w:gridSpan w:val="11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4376F" w:rsidTr="00B134FF">
        <w:trPr>
          <w:cantSplit/>
          <w:trHeight w:val="2811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14376F" w:rsidRDefault="001437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 w:rsidP="0014376F">
            <w:pPr>
              <w:autoSpaceDE w:val="0"/>
              <w:autoSpaceDN w:val="0"/>
              <w:adjustRightInd w:val="0"/>
              <w:spacing w:line="360" w:lineRule="exact"/>
              <w:ind w:firstLineChars="147" w:firstLine="316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14376F" w:rsidRDefault="0014376F" w:rsidP="0014376F">
            <w:pPr>
              <w:autoSpaceDE w:val="0"/>
              <w:autoSpaceDN w:val="0"/>
              <w:adjustRightInd w:val="0"/>
              <w:spacing w:line="360" w:lineRule="exact"/>
              <w:ind w:firstLineChars="196" w:firstLine="31680"/>
              <w:rPr>
                <w:rFonts w:ascii="宋体"/>
                <w:color w:val="000000"/>
                <w:sz w:val="24"/>
              </w:rPr>
            </w:pPr>
          </w:p>
          <w:p w:rsidR="0014376F" w:rsidRDefault="0014376F" w:rsidP="0014376F">
            <w:pPr>
              <w:autoSpaceDE w:val="0"/>
              <w:autoSpaceDN w:val="0"/>
              <w:adjustRightInd w:val="0"/>
              <w:spacing w:line="360" w:lineRule="exact"/>
              <w:ind w:firstLineChars="196" w:firstLine="316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应聘人签名：</w:t>
            </w:r>
          </w:p>
          <w:p w:rsidR="0014376F" w:rsidRDefault="0014376F" w:rsidP="0014376F">
            <w:pPr>
              <w:autoSpaceDE w:val="0"/>
              <w:autoSpaceDN w:val="0"/>
              <w:adjustRightInd w:val="0"/>
              <w:spacing w:line="360" w:lineRule="exact"/>
              <w:ind w:firstLineChars="633" w:firstLine="316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月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日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14376F" w:rsidRDefault="0014376F"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widowControl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经审查，报考人员符合报考资格条件。</w:t>
            </w:r>
          </w:p>
          <w:p w:rsidR="0014376F" w:rsidRDefault="0014376F">
            <w:pPr>
              <w:widowControl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 xml:space="preserve">             </w:t>
            </w:r>
          </w:p>
          <w:p w:rsidR="0014376F" w:rsidRDefault="0014376F">
            <w:pPr>
              <w:widowControl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 xml:space="preserve">   </w:t>
            </w:r>
          </w:p>
          <w:p w:rsidR="0014376F" w:rsidRDefault="0014376F">
            <w:pPr>
              <w:widowControl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审查人签名：</w:t>
            </w:r>
            <w:r>
              <w:rPr>
                <w:rFonts w:ascii="宋体"/>
                <w:color w:val="000000"/>
                <w:sz w:val="24"/>
              </w:rPr>
              <w:t xml:space="preserve">        </w:t>
            </w:r>
            <w:r>
              <w:rPr>
                <w:rFonts w:ascii="宋体" w:hint="eastAsia"/>
                <w:color w:val="000000"/>
                <w:sz w:val="24"/>
              </w:rPr>
              <w:t>招聘单位（章）</w:t>
            </w:r>
          </w:p>
          <w:p w:rsidR="0014376F" w:rsidRPr="00F15EE7" w:rsidRDefault="0014376F">
            <w:pPr>
              <w:widowControl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14376F" w:rsidRDefault="0014376F" w:rsidP="0014376F">
            <w:pPr>
              <w:autoSpaceDE w:val="0"/>
              <w:autoSpaceDN w:val="0"/>
              <w:adjustRightInd w:val="0"/>
              <w:spacing w:line="360" w:lineRule="exact"/>
              <w:ind w:firstLineChars="882" w:firstLine="316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   </w:t>
            </w:r>
            <w:r>
              <w:rPr>
                <w:rFonts w:ascii="宋体" w:hint="eastAsia"/>
                <w:color w:val="000000"/>
                <w:sz w:val="24"/>
              </w:rPr>
              <w:t>月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日</w:t>
            </w:r>
          </w:p>
        </w:tc>
      </w:tr>
      <w:tr w:rsidR="0014376F" w:rsidTr="003F382E">
        <w:trPr>
          <w:cantSplit/>
          <w:trHeight w:val="601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备注</w:t>
            </w:r>
          </w:p>
        </w:tc>
        <w:tc>
          <w:tcPr>
            <w:tcW w:w="82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76F" w:rsidRDefault="001437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14376F" w:rsidRDefault="0014376F" w:rsidP="0014376F">
      <w:pPr>
        <w:ind w:leftChars="-85" w:left="31680"/>
        <w:rPr>
          <w:rStyle w:val="Strong"/>
          <w:rFonts w:ascii="仿宋_GB2312" w:eastAsia="仿宋_GB2312" w:hAnsi="黑体" w:cs="黑体"/>
          <w:b w:val="0"/>
          <w:bCs/>
          <w:color w:val="000000"/>
          <w:spacing w:val="-20"/>
          <w:sz w:val="32"/>
          <w:szCs w:val="32"/>
        </w:rPr>
      </w:pPr>
    </w:p>
    <w:sectPr w:rsidR="0014376F" w:rsidSect="00840643">
      <w:pgSz w:w="11906" w:h="16838"/>
      <w:pgMar w:top="1411" w:right="1474" w:bottom="1984" w:left="1587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76F" w:rsidRDefault="0014376F" w:rsidP="00FF7A68">
      <w:r>
        <w:separator/>
      </w:r>
    </w:p>
  </w:endnote>
  <w:endnote w:type="continuationSeparator" w:id="0">
    <w:p w:rsidR="0014376F" w:rsidRDefault="0014376F" w:rsidP="00FF7A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76F" w:rsidRDefault="0014376F" w:rsidP="00FF7A68">
      <w:r>
        <w:separator/>
      </w:r>
    </w:p>
  </w:footnote>
  <w:footnote w:type="continuationSeparator" w:id="0">
    <w:p w:rsidR="0014376F" w:rsidRDefault="0014376F" w:rsidP="00FF7A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1">
    <w:nsid w:val="0000000C"/>
    <w:multiLevelType w:val="singleLevel"/>
    <w:tmpl w:val="0000000C"/>
    <w:lvl w:ilvl="0">
      <w:start w:val="2"/>
      <w:numFmt w:val="chineseCounting"/>
      <w:suff w:val="nothing"/>
      <w:lvlText w:val="（%1）"/>
      <w:lvlJc w:val="left"/>
      <w:pPr>
        <w:tabs>
          <w:tab w:val="left" w:pos="0"/>
        </w:tabs>
      </w:pPr>
      <w:rPr>
        <w:rFonts w:cs="Times New Roman"/>
      </w:rPr>
    </w:lvl>
  </w:abstractNum>
  <w:abstractNum w:abstractNumId="2">
    <w:nsid w:val="539AC6DE"/>
    <w:multiLevelType w:val="singleLevel"/>
    <w:tmpl w:val="539AC6DE"/>
    <w:lvl w:ilvl="0">
      <w:start w:val="3"/>
      <w:numFmt w:val="chineseCounting"/>
      <w:suff w:val="nothing"/>
      <w:lvlText w:val="(%1)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26FD"/>
    <w:rsid w:val="0003402F"/>
    <w:rsid w:val="00053EE8"/>
    <w:rsid w:val="00061647"/>
    <w:rsid w:val="000A7FBE"/>
    <w:rsid w:val="000C5CDF"/>
    <w:rsid w:val="000D340D"/>
    <w:rsid w:val="000E2651"/>
    <w:rsid w:val="000F4FB5"/>
    <w:rsid w:val="0011060A"/>
    <w:rsid w:val="00140378"/>
    <w:rsid w:val="0014376F"/>
    <w:rsid w:val="001501BB"/>
    <w:rsid w:val="00162A06"/>
    <w:rsid w:val="00197302"/>
    <w:rsid w:val="001A7F4F"/>
    <w:rsid w:val="001B4F0B"/>
    <w:rsid w:val="001C6090"/>
    <w:rsid w:val="001F5619"/>
    <w:rsid w:val="00225A6D"/>
    <w:rsid w:val="0025008B"/>
    <w:rsid w:val="00276ECD"/>
    <w:rsid w:val="0029210E"/>
    <w:rsid w:val="002E6D58"/>
    <w:rsid w:val="0031566F"/>
    <w:rsid w:val="003376D2"/>
    <w:rsid w:val="00342F2A"/>
    <w:rsid w:val="003A5B93"/>
    <w:rsid w:val="003D0474"/>
    <w:rsid w:val="003E31A6"/>
    <w:rsid w:val="003F2BBA"/>
    <w:rsid w:val="003F382E"/>
    <w:rsid w:val="0041313F"/>
    <w:rsid w:val="00447208"/>
    <w:rsid w:val="004A2784"/>
    <w:rsid w:val="004B1305"/>
    <w:rsid w:val="004C306A"/>
    <w:rsid w:val="00512EBE"/>
    <w:rsid w:val="0054283E"/>
    <w:rsid w:val="00545416"/>
    <w:rsid w:val="0055557E"/>
    <w:rsid w:val="00586D0F"/>
    <w:rsid w:val="005A5FF1"/>
    <w:rsid w:val="005D51F1"/>
    <w:rsid w:val="006024DE"/>
    <w:rsid w:val="00637F0E"/>
    <w:rsid w:val="006706FB"/>
    <w:rsid w:val="00674F1A"/>
    <w:rsid w:val="00680E69"/>
    <w:rsid w:val="006858D8"/>
    <w:rsid w:val="006C41B8"/>
    <w:rsid w:val="006E0FF1"/>
    <w:rsid w:val="00703FB0"/>
    <w:rsid w:val="00707C34"/>
    <w:rsid w:val="00730ED6"/>
    <w:rsid w:val="00741FB6"/>
    <w:rsid w:val="00746972"/>
    <w:rsid w:val="007D27EC"/>
    <w:rsid w:val="007E4399"/>
    <w:rsid w:val="007F5B59"/>
    <w:rsid w:val="00836BE8"/>
    <w:rsid w:val="00840643"/>
    <w:rsid w:val="00843868"/>
    <w:rsid w:val="00862FCD"/>
    <w:rsid w:val="00896C66"/>
    <w:rsid w:val="008B680D"/>
    <w:rsid w:val="008C32CC"/>
    <w:rsid w:val="008D0156"/>
    <w:rsid w:val="008E0B4B"/>
    <w:rsid w:val="00903153"/>
    <w:rsid w:val="00925D6F"/>
    <w:rsid w:val="00926E4E"/>
    <w:rsid w:val="00937038"/>
    <w:rsid w:val="00945F22"/>
    <w:rsid w:val="009541AA"/>
    <w:rsid w:val="009643DA"/>
    <w:rsid w:val="009735F3"/>
    <w:rsid w:val="00991C70"/>
    <w:rsid w:val="00A057E9"/>
    <w:rsid w:val="00A0616E"/>
    <w:rsid w:val="00A55330"/>
    <w:rsid w:val="00A67802"/>
    <w:rsid w:val="00A72B3D"/>
    <w:rsid w:val="00AA27F5"/>
    <w:rsid w:val="00AC5DA1"/>
    <w:rsid w:val="00AF3148"/>
    <w:rsid w:val="00B04E18"/>
    <w:rsid w:val="00B134FF"/>
    <w:rsid w:val="00B17D9E"/>
    <w:rsid w:val="00B26242"/>
    <w:rsid w:val="00B56AAB"/>
    <w:rsid w:val="00B868D4"/>
    <w:rsid w:val="00B93C4E"/>
    <w:rsid w:val="00BA6892"/>
    <w:rsid w:val="00BB270E"/>
    <w:rsid w:val="00BB6101"/>
    <w:rsid w:val="00C00878"/>
    <w:rsid w:val="00C04BC9"/>
    <w:rsid w:val="00C22F3F"/>
    <w:rsid w:val="00C27926"/>
    <w:rsid w:val="00C822F5"/>
    <w:rsid w:val="00CF0479"/>
    <w:rsid w:val="00D24E0A"/>
    <w:rsid w:val="00D30A00"/>
    <w:rsid w:val="00D47132"/>
    <w:rsid w:val="00D509E5"/>
    <w:rsid w:val="00D515AF"/>
    <w:rsid w:val="00DB5526"/>
    <w:rsid w:val="00DB7AB8"/>
    <w:rsid w:val="00DC26FD"/>
    <w:rsid w:val="00DD27FC"/>
    <w:rsid w:val="00DE1933"/>
    <w:rsid w:val="00DF2164"/>
    <w:rsid w:val="00E55C2A"/>
    <w:rsid w:val="00EA29BA"/>
    <w:rsid w:val="00EB4E86"/>
    <w:rsid w:val="00EC0EE1"/>
    <w:rsid w:val="00EC5FC6"/>
    <w:rsid w:val="00ED365A"/>
    <w:rsid w:val="00EE1EE5"/>
    <w:rsid w:val="00EE292C"/>
    <w:rsid w:val="00EF08E9"/>
    <w:rsid w:val="00F15EE7"/>
    <w:rsid w:val="00F202D6"/>
    <w:rsid w:val="00F22837"/>
    <w:rsid w:val="00F500B4"/>
    <w:rsid w:val="00F5210C"/>
    <w:rsid w:val="00F65A72"/>
    <w:rsid w:val="00FE46C0"/>
    <w:rsid w:val="00FE4FFD"/>
    <w:rsid w:val="00FE6452"/>
    <w:rsid w:val="00FF2E16"/>
    <w:rsid w:val="00FF7A68"/>
    <w:rsid w:val="04634C70"/>
    <w:rsid w:val="16210093"/>
    <w:rsid w:val="4BCD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7F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AA27F5"/>
    <w:pPr>
      <w:spacing w:line="240" w:lineRule="atLeast"/>
    </w:pPr>
    <w:rPr>
      <w:rFonts w:ascii="??_GB2312" w:eastAsia="Times New Roman" w:hAnsi="Times New Roman"/>
      <w:spacing w:val="-6"/>
      <w:sz w:val="32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A27F5"/>
    <w:rPr>
      <w:rFonts w:ascii="??_GB2312" w:eastAsia="Times New Roman" w:hAnsi="Times New Roman" w:cs="Times New Roman"/>
      <w:spacing w:val="-6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AA2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27F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A2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27F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AA27F5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AA27F5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AA27F5"/>
    <w:pPr>
      <w:widowControl/>
    </w:pPr>
    <w:rPr>
      <w:rFonts w:ascii="Times New Roman" w:hAnsi="Times New Roman"/>
      <w:kern w:val="0"/>
      <w:szCs w:val="21"/>
    </w:rPr>
  </w:style>
  <w:style w:type="paragraph" w:styleId="BodyTextIndent">
    <w:name w:val="Body Text Indent"/>
    <w:basedOn w:val="Normal"/>
    <w:link w:val="BodyTextIndentChar"/>
    <w:uiPriority w:val="99"/>
    <w:rsid w:val="00B134FF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86D0F"/>
    <w:rPr>
      <w:rFonts w:cs="Times New Roman"/>
    </w:rPr>
  </w:style>
  <w:style w:type="character" w:styleId="PageNumber">
    <w:name w:val="page number"/>
    <w:basedOn w:val="DefaultParagraphFont"/>
    <w:uiPriority w:val="99"/>
    <w:rsid w:val="00B134FF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B134FF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519</TotalTime>
  <Pages>1</Pages>
  <Words>64</Words>
  <Characters>371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</dc:creator>
  <cp:keywords/>
  <dc:description/>
  <cp:lastModifiedBy>User</cp:lastModifiedBy>
  <cp:revision>38</cp:revision>
  <cp:lastPrinted>2019-10-26T01:27:00Z</cp:lastPrinted>
  <dcterms:created xsi:type="dcterms:W3CDTF">2019-09-05T09:26:00Z</dcterms:created>
  <dcterms:modified xsi:type="dcterms:W3CDTF">2019-10-29T06:43:00Z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