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80" w:lineRule="exact"/>
        <w:jc w:val="left"/>
        <w:textAlignment w:val="baseline"/>
        <w:rPr>
          <w:rFonts w:hint="eastAsia"/>
          <w:b w:val="0"/>
          <w:i w:val="0"/>
          <w:caps w:val="0"/>
          <w:color w:val="2A2B2B"/>
          <w:spacing w:val="-12"/>
          <w:w w:val="100"/>
          <w:sz w:val="20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i w:val="0"/>
          <w:caps w:val="0"/>
          <w:color w:val="2A2B2B"/>
          <w:spacing w:val="-12"/>
          <w:w w:val="100"/>
          <w:sz w:val="32"/>
          <w:lang w:val="en-US" w:eastAsia="zh-CN"/>
        </w:rPr>
        <w:t>附件1</w:t>
      </w:r>
    </w:p>
    <w:p>
      <w:pPr>
        <w:snapToGrid/>
        <w:spacing w:before="0" w:beforeAutospacing="0" w:after="0" w:afterAutospacing="0" w:line="580" w:lineRule="exact"/>
        <w:jc w:val="center"/>
        <w:textAlignment w:val="baseline"/>
        <w:rPr>
          <w:rFonts w:hint="eastAsia"/>
          <w:b/>
          <w:bCs/>
          <w:i w:val="0"/>
          <w:caps w:val="0"/>
          <w:color w:val="2A2B2B"/>
          <w:spacing w:val="-12"/>
          <w:w w:val="100"/>
          <w:sz w:val="40"/>
          <w:szCs w:val="22"/>
          <w:lang w:val="en-US" w:eastAsia="zh-CN"/>
        </w:rPr>
      </w:pPr>
      <w:r>
        <w:rPr>
          <w:rFonts w:hint="eastAsia"/>
          <w:b/>
          <w:bCs/>
          <w:i w:val="0"/>
          <w:caps w:val="0"/>
          <w:color w:val="2A2B2B"/>
          <w:spacing w:val="-12"/>
          <w:w w:val="100"/>
          <w:sz w:val="40"/>
          <w:szCs w:val="22"/>
          <w:lang w:val="en-US" w:eastAsia="zh-CN"/>
        </w:rPr>
        <w:t>2022年护士执业资格考试报名申请表</w:t>
      </w:r>
    </w:p>
    <w:p>
      <w:pPr>
        <w:snapToGrid/>
        <w:spacing w:before="0" w:beforeAutospacing="0" w:after="0" w:afterAutospacing="0" w:line="580" w:lineRule="exact"/>
        <w:jc w:val="center"/>
        <w:textAlignment w:val="baseline"/>
        <w:rPr>
          <w:rFonts w:hint="eastAsia"/>
          <w:b/>
          <w:bCs/>
          <w:i w:val="0"/>
          <w:caps w:val="0"/>
          <w:color w:val="2A2B2B"/>
          <w:spacing w:val="-12"/>
          <w:w w:val="100"/>
          <w:sz w:val="40"/>
          <w:szCs w:val="22"/>
          <w:lang w:val="en-US" w:eastAsia="zh-CN"/>
        </w:rPr>
      </w:pPr>
    </w:p>
    <w:tbl>
      <w:tblPr>
        <w:tblStyle w:val="8"/>
        <w:tblpPr w:leftFromText="180" w:rightFromText="180" w:vertAnchor="text" w:horzAnchor="page" w:tblpX="8280" w:tblpY="66"/>
        <w:tblOverlap w:val="never"/>
        <w:tblW w:w="2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3" w:type="dxa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2A2B2B"/>
                <w:spacing w:val="-12"/>
                <w:w w:val="100"/>
                <w:sz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条形码</w:t>
            </w:r>
          </w:p>
        </w:tc>
      </w:tr>
    </w:tbl>
    <w:p>
      <w:pPr>
        <w:keepLines w:val="0"/>
        <w:widowControl w:val="0"/>
        <w:snapToGrid/>
        <w:spacing w:before="0" w:beforeAutospacing="0" w:after="0" w:afterAutospacing="0" w:line="360" w:lineRule="auto"/>
        <w:jc w:val="both"/>
        <w:textAlignment w:val="baseline"/>
        <w:rPr>
          <w:rFonts w:hint="eastAsia"/>
          <w:b w:val="0"/>
          <w:i w:val="0"/>
          <w:caps w:val="0"/>
          <w:color w:val="2A2B2B"/>
          <w:spacing w:val="-12"/>
          <w:w w:val="100"/>
          <w:sz w:val="24"/>
          <w:szCs w:val="16"/>
          <w:lang w:val="en-US" w:eastAsia="zh-CN"/>
        </w:rPr>
      </w:pPr>
      <w:r>
        <w:rPr>
          <w:rFonts w:hint="eastAsia"/>
          <w:b w:val="0"/>
          <w:i w:val="0"/>
          <w:caps w:val="0"/>
          <w:color w:val="2A2B2B"/>
          <w:spacing w:val="-12"/>
          <w:w w:val="100"/>
          <w:sz w:val="24"/>
          <w:szCs w:val="16"/>
          <w:lang w:val="en-US" w:eastAsia="zh-CN"/>
        </w:rPr>
        <w:t xml:space="preserve">网报号：                    用户名：                 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jc w:val="both"/>
        <w:textAlignment w:val="baseline"/>
        <w:rPr>
          <w:rFonts w:hint="eastAsia"/>
          <w:b w:val="0"/>
          <w:i w:val="0"/>
          <w:caps w:val="0"/>
          <w:color w:val="2A2B2B"/>
          <w:spacing w:val="-12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color w:val="2A2B2B"/>
          <w:spacing w:val="-12"/>
          <w:w w:val="100"/>
          <w:sz w:val="24"/>
          <w:szCs w:val="16"/>
          <w:lang w:val="en-US" w:eastAsia="zh-CN"/>
        </w:rPr>
        <w:t>验证码：                    确认考点：</w:t>
      </w:r>
      <w:r>
        <w:rPr>
          <w:rFonts w:hint="eastAsia"/>
          <w:b w:val="0"/>
          <w:i w:val="0"/>
          <w:caps w:val="0"/>
          <w:color w:val="2A2B2B"/>
          <w:spacing w:val="-12"/>
          <w:w w:val="100"/>
          <w:sz w:val="32"/>
          <w:lang w:val="en-US" w:eastAsia="zh-CN"/>
        </w:rPr>
        <w:t xml:space="preserve">              </w:t>
      </w:r>
    </w:p>
    <w:tbl>
      <w:tblPr>
        <w:tblStyle w:val="8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550"/>
        <w:gridCol w:w="477"/>
        <w:gridCol w:w="761"/>
        <w:gridCol w:w="787"/>
        <w:gridCol w:w="1548"/>
        <w:gridCol w:w="365"/>
        <w:gridCol w:w="87"/>
        <w:gridCol w:w="850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69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基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本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情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况</w:t>
            </w:r>
          </w:p>
        </w:tc>
        <w:tc>
          <w:tcPr>
            <w:tcW w:w="20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794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20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20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证件类型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证件编号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357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联系电话（根据考点要求自行填写）</w:t>
            </w:r>
          </w:p>
        </w:tc>
        <w:tc>
          <w:tcPr>
            <w:tcW w:w="2850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6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报考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科目</w:t>
            </w:r>
          </w:p>
        </w:tc>
        <w:tc>
          <w:tcPr>
            <w:tcW w:w="357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1.专业实务；2.实践能力</w:t>
            </w:r>
          </w:p>
        </w:tc>
        <w:tc>
          <w:tcPr>
            <w:tcW w:w="2850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是否为2022年应届</w:t>
            </w:r>
            <w:r>
              <w:rPr>
                <w:rFonts w:hint="eastAsia" w:ascii="仿宋_GB2312" w:hAnsi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毕业生</w:t>
            </w:r>
          </w:p>
        </w:tc>
        <w:tc>
          <w:tcPr>
            <w:tcW w:w="179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69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教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育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情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况</w:t>
            </w:r>
          </w:p>
        </w:tc>
        <w:tc>
          <w:tcPr>
            <w:tcW w:w="15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最高学历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2000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毕业专业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2000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毕业学校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2000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学制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专业学习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经历</w:t>
            </w:r>
          </w:p>
        </w:tc>
        <w:tc>
          <w:tcPr>
            <w:tcW w:w="6669" w:type="dxa"/>
            <w:gridSpan w:val="8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69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作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情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况</w:t>
            </w:r>
          </w:p>
        </w:tc>
        <w:tc>
          <w:tcPr>
            <w:tcW w:w="15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单位所属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273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9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单位性质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从事本专业年限</w:t>
            </w:r>
          </w:p>
        </w:tc>
        <w:tc>
          <w:tcPr>
            <w:tcW w:w="273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106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审查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学校（应届毕业生）或单位、人事档案所在地（非应届毕业生）审查意见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印章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 xml:space="preserve">     考点审查意见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考点负责人签章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年   月    日</w:t>
            </w:r>
          </w:p>
        </w:tc>
        <w:tc>
          <w:tcPr>
            <w:tcW w:w="273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考区审核意见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考区负责人签章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2A2B2B"/>
                <w:spacing w:val="-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年   月    日</w:t>
            </w:r>
          </w:p>
        </w:tc>
      </w:tr>
    </w:tbl>
    <w:p>
      <w:pPr>
        <w:keepLines w:val="0"/>
        <w:widowControl w:val="0"/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color w:val="2A2B2B"/>
          <w:spacing w:val="-12"/>
          <w:w w:val="100"/>
          <w:sz w:val="21"/>
          <w:szCs w:val="13"/>
          <w:lang w:val="en-US" w:eastAsia="zh-CN"/>
        </w:rPr>
      </w:pPr>
      <w:r>
        <w:rPr>
          <w:rFonts w:hint="eastAsia"/>
          <w:b w:val="0"/>
          <w:i w:val="0"/>
          <w:caps w:val="0"/>
          <w:color w:val="2A2B2B"/>
          <w:spacing w:val="-12"/>
          <w:w w:val="100"/>
          <w:sz w:val="18"/>
          <w:szCs w:val="10"/>
          <w:lang w:val="en-US" w:eastAsia="zh-CN"/>
        </w:rPr>
        <w:t>备注：①申请人为在校应届毕业生的，应当持有所在学校出具的应届毕业生毕业证明，到学校所在地的考点报名;申请人为非应届毕业   生的，可以选择到单位、人事档案所在地报名。②考试申请人须仔细核对此表后签字确认，一旦确认不得修改。</w:t>
      </w:r>
    </w:p>
    <w:p>
      <w:pPr>
        <w:snapToGrid/>
        <w:spacing w:before="0" w:beforeAutospacing="0" w:after="0" w:afterAutospacing="0" w:line="580" w:lineRule="exact"/>
        <w:jc w:val="both"/>
        <w:textAlignment w:val="baseline"/>
        <w:rPr>
          <w:rFonts w:hint="eastAsia"/>
          <w:b w:val="0"/>
          <w:i w:val="0"/>
          <w:caps w:val="0"/>
          <w:color w:val="2A2B2B"/>
          <w:spacing w:val="-12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color w:val="2A2B2B"/>
          <w:spacing w:val="-12"/>
          <w:w w:val="100"/>
          <w:sz w:val="21"/>
          <w:szCs w:val="13"/>
          <w:lang w:val="en-US" w:eastAsia="zh-CN"/>
        </w:rPr>
        <w:t>考试申请人签名：                                                               日期：      年   月   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2" w:firstLineChars="200"/>
        <w:jc w:val="left"/>
        <w:rPr>
          <w:rFonts w:ascii="宋体" w:eastAsia="宋体"/>
          <w:b/>
          <w:sz w:val="21"/>
          <w:szCs w:val="21"/>
        </w:rPr>
      </w:pPr>
    </w:p>
    <w:sectPr>
      <w:footerReference r:id="rId3" w:type="default"/>
      <w:pgSz w:w="11906" w:h="16838"/>
      <w:pgMar w:top="170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4E"/>
    <w:rsid w:val="000115A2"/>
    <w:rsid w:val="000235A7"/>
    <w:rsid w:val="00045831"/>
    <w:rsid w:val="00071648"/>
    <w:rsid w:val="00073CD9"/>
    <w:rsid w:val="000758FF"/>
    <w:rsid w:val="000A65D2"/>
    <w:rsid w:val="000C7EA0"/>
    <w:rsid w:val="000E58DC"/>
    <w:rsid w:val="000E7496"/>
    <w:rsid w:val="00114155"/>
    <w:rsid w:val="00125011"/>
    <w:rsid w:val="001532DB"/>
    <w:rsid w:val="00173D35"/>
    <w:rsid w:val="00174DA1"/>
    <w:rsid w:val="00185E8A"/>
    <w:rsid w:val="00191FB7"/>
    <w:rsid w:val="00196805"/>
    <w:rsid w:val="001A10E9"/>
    <w:rsid w:val="001A6F4F"/>
    <w:rsid w:val="001D19B7"/>
    <w:rsid w:val="002226E8"/>
    <w:rsid w:val="00224EA3"/>
    <w:rsid w:val="00227AEC"/>
    <w:rsid w:val="002536F3"/>
    <w:rsid w:val="00290F9C"/>
    <w:rsid w:val="002B5CD4"/>
    <w:rsid w:val="002C1414"/>
    <w:rsid w:val="002E4474"/>
    <w:rsid w:val="002E5D9C"/>
    <w:rsid w:val="00314CA6"/>
    <w:rsid w:val="003676C7"/>
    <w:rsid w:val="003768C4"/>
    <w:rsid w:val="00386DED"/>
    <w:rsid w:val="003B4813"/>
    <w:rsid w:val="003C0FC5"/>
    <w:rsid w:val="003C7670"/>
    <w:rsid w:val="003E2124"/>
    <w:rsid w:val="004002BD"/>
    <w:rsid w:val="00401E5F"/>
    <w:rsid w:val="00402648"/>
    <w:rsid w:val="004256D6"/>
    <w:rsid w:val="00446F96"/>
    <w:rsid w:val="00451637"/>
    <w:rsid w:val="00474AEF"/>
    <w:rsid w:val="004805DE"/>
    <w:rsid w:val="004967A7"/>
    <w:rsid w:val="004C46C7"/>
    <w:rsid w:val="004F652D"/>
    <w:rsid w:val="00532A02"/>
    <w:rsid w:val="005426E7"/>
    <w:rsid w:val="005755F9"/>
    <w:rsid w:val="00592241"/>
    <w:rsid w:val="005A2919"/>
    <w:rsid w:val="005B291F"/>
    <w:rsid w:val="005D39B2"/>
    <w:rsid w:val="005D5D2E"/>
    <w:rsid w:val="005E2238"/>
    <w:rsid w:val="005E7C81"/>
    <w:rsid w:val="005F4470"/>
    <w:rsid w:val="00601003"/>
    <w:rsid w:val="00617673"/>
    <w:rsid w:val="0065320B"/>
    <w:rsid w:val="006662C0"/>
    <w:rsid w:val="00673928"/>
    <w:rsid w:val="0067551E"/>
    <w:rsid w:val="006801CB"/>
    <w:rsid w:val="00695CBA"/>
    <w:rsid w:val="006A23EE"/>
    <w:rsid w:val="006C7491"/>
    <w:rsid w:val="006E397A"/>
    <w:rsid w:val="00702EED"/>
    <w:rsid w:val="007115CF"/>
    <w:rsid w:val="00716EE3"/>
    <w:rsid w:val="00726AFD"/>
    <w:rsid w:val="00730E84"/>
    <w:rsid w:val="00742C8C"/>
    <w:rsid w:val="00787D4E"/>
    <w:rsid w:val="007B14C9"/>
    <w:rsid w:val="007B7474"/>
    <w:rsid w:val="007C08A9"/>
    <w:rsid w:val="007E6904"/>
    <w:rsid w:val="008052CC"/>
    <w:rsid w:val="00817373"/>
    <w:rsid w:val="0085676F"/>
    <w:rsid w:val="008735D1"/>
    <w:rsid w:val="00887EAF"/>
    <w:rsid w:val="008A666E"/>
    <w:rsid w:val="008C30F6"/>
    <w:rsid w:val="008F08B1"/>
    <w:rsid w:val="00912233"/>
    <w:rsid w:val="00934101"/>
    <w:rsid w:val="00941FE5"/>
    <w:rsid w:val="0095274B"/>
    <w:rsid w:val="009A7140"/>
    <w:rsid w:val="009B5784"/>
    <w:rsid w:val="009C6713"/>
    <w:rsid w:val="009D6E2B"/>
    <w:rsid w:val="009E1C52"/>
    <w:rsid w:val="00A02D8D"/>
    <w:rsid w:val="00A067CA"/>
    <w:rsid w:val="00A0706B"/>
    <w:rsid w:val="00A0724C"/>
    <w:rsid w:val="00A22979"/>
    <w:rsid w:val="00A22C33"/>
    <w:rsid w:val="00A35EDA"/>
    <w:rsid w:val="00A4136B"/>
    <w:rsid w:val="00A423FC"/>
    <w:rsid w:val="00A634D2"/>
    <w:rsid w:val="00A921C5"/>
    <w:rsid w:val="00A9648B"/>
    <w:rsid w:val="00AB6A2E"/>
    <w:rsid w:val="00AE6F12"/>
    <w:rsid w:val="00B22C54"/>
    <w:rsid w:val="00B235E5"/>
    <w:rsid w:val="00B44BDA"/>
    <w:rsid w:val="00B53C27"/>
    <w:rsid w:val="00B6008A"/>
    <w:rsid w:val="00B83D17"/>
    <w:rsid w:val="00BA432D"/>
    <w:rsid w:val="00BB43DC"/>
    <w:rsid w:val="00BB6288"/>
    <w:rsid w:val="00BC7B41"/>
    <w:rsid w:val="00BE21C6"/>
    <w:rsid w:val="00C06A35"/>
    <w:rsid w:val="00C1430F"/>
    <w:rsid w:val="00C573BD"/>
    <w:rsid w:val="00C672EF"/>
    <w:rsid w:val="00C74BBB"/>
    <w:rsid w:val="00C84758"/>
    <w:rsid w:val="00C864D0"/>
    <w:rsid w:val="00C959E2"/>
    <w:rsid w:val="00CC2B6C"/>
    <w:rsid w:val="00CD0AF0"/>
    <w:rsid w:val="00CE683E"/>
    <w:rsid w:val="00D146C1"/>
    <w:rsid w:val="00D1532D"/>
    <w:rsid w:val="00D457E9"/>
    <w:rsid w:val="00D6438A"/>
    <w:rsid w:val="00D75778"/>
    <w:rsid w:val="00DA4549"/>
    <w:rsid w:val="00DC6194"/>
    <w:rsid w:val="00DF0C2F"/>
    <w:rsid w:val="00DF1FC0"/>
    <w:rsid w:val="00DF2EF2"/>
    <w:rsid w:val="00DF52F4"/>
    <w:rsid w:val="00E40752"/>
    <w:rsid w:val="00E41374"/>
    <w:rsid w:val="00E47A51"/>
    <w:rsid w:val="00ED4231"/>
    <w:rsid w:val="00F0433F"/>
    <w:rsid w:val="00F3199C"/>
    <w:rsid w:val="00F43A45"/>
    <w:rsid w:val="00F839D5"/>
    <w:rsid w:val="00F8646E"/>
    <w:rsid w:val="00F87CB6"/>
    <w:rsid w:val="00FA05AA"/>
    <w:rsid w:val="00FB2B0F"/>
    <w:rsid w:val="00FF68CD"/>
    <w:rsid w:val="01D624E0"/>
    <w:rsid w:val="02A607C3"/>
    <w:rsid w:val="039A28D0"/>
    <w:rsid w:val="043D33C4"/>
    <w:rsid w:val="04EC4BC0"/>
    <w:rsid w:val="06F84F0D"/>
    <w:rsid w:val="07B62858"/>
    <w:rsid w:val="0973787E"/>
    <w:rsid w:val="09E751BE"/>
    <w:rsid w:val="09FB7FDC"/>
    <w:rsid w:val="0C6D2B13"/>
    <w:rsid w:val="0CAB4693"/>
    <w:rsid w:val="0F87344A"/>
    <w:rsid w:val="127C208A"/>
    <w:rsid w:val="12C6054B"/>
    <w:rsid w:val="1531520E"/>
    <w:rsid w:val="16E90311"/>
    <w:rsid w:val="1AEB53A9"/>
    <w:rsid w:val="1B2C64AC"/>
    <w:rsid w:val="1BA956A7"/>
    <w:rsid w:val="1BCE6D7C"/>
    <w:rsid w:val="1CD32116"/>
    <w:rsid w:val="1D9568A6"/>
    <w:rsid w:val="1E365035"/>
    <w:rsid w:val="211C7BDD"/>
    <w:rsid w:val="21931A10"/>
    <w:rsid w:val="24E54582"/>
    <w:rsid w:val="25836289"/>
    <w:rsid w:val="258459C2"/>
    <w:rsid w:val="2747762D"/>
    <w:rsid w:val="277B5899"/>
    <w:rsid w:val="279C71FC"/>
    <w:rsid w:val="2C056E23"/>
    <w:rsid w:val="2C4649D9"/>
    <w:rsid w:val="2E7F721C"/>
    <w:rsid w:val="2EBD3CC1"/>
    <w:rsid w:val="2F515602"/>
    <w:rsid w:val="30DA4A97"/>
    <w:rsid w:val="31226CAE"/>
    <w:rsid w:val="3183478A"/>
    <w:rsid w:val="31C6744E"/>
    <w:rsid w:val="340C76C0"/>
    <w:rsid w:val="35C93EDE"/>
    <w:rsid w:val="35F7764C"/>
    <w:rsid w:val="36E31F43"/>
    <w:rsid w:val="37071738"/>
    <w:rsid w:val="371104C4"/>
    <w:rsid w:val="372C2977"/>
    <w:rsid w:val="376F7F22"/>
    <w:rsid w:val="386110FB"/>
    <w:rsid w:val="3881315D"/>
    <w:rsid w:val="38CB5DFE"/>
    <w:rsid w:val="390F75E9"/>
    <w:rsid w:val="3A12647E"/>
    <w:rsid w:val="3BC40433"/>
    <w:rsid w:val="3C840884"/>
    <w:rsid w:val="3CFC6DF6"/>
    <w:rsid w:val="3D4C6C7F"/>
    <w:rsid w:val="3D9B53A8"/>
    <w:rsid w:val="3DDA2947"/>
    <w:rsid w:val="3F1D7C1B"/>
    <w:rsid w:val="3F1F0FE0"/>
    <w:rsid w:val="3F9767C2"/>
    <w:rsid w:val="416B50CA"/>
    <w:rsid w:val="41FE4D99"/>
    <w:rsid w:val="42313CDE"/>
    <w:rsid w:val="425E5E69"/>
    <w:rsid w:val="42D328A4"/>
    <w:rsid w:val="44550C80"/>
    <w:rsid w:val="449016FE"/>
    <w:rsid w:val="452A077D"/>
    <w:rsid w:val="45A17263"/>
    <w:rsid w:val="45EB0387"/>
    <w:rsid w:val="46C459CB"/>
    <w:rsid w:val="46FD57C4"/>
    <w:rsid w:val="495C2696"/>
    <w:rsid w:val="49CC1C5D"/>
    <w:rsid w:val="4A0A143E"/>
    <w:rsid w:val="4A174979"/>
    <w:rsid w:val="4A6E1980"/>
    <w:rsid w:val="4AF00A40"/>
    <w:rsid w:val="4CE6281C"/>
    <w:rsid w:val="4F8921A0"/>
    <w:rsid w:val="52FF6324"/>
    <w:rsid w:val="55061689"/>
    <w:rsid w:val="55443784"/>
    <w:rsid w:val="56026953"/>
    <w:rsid w:val="56FA2818"/>
    <w:rsid w:val="5E8A7ABF"/>
    <w:rsid w:val="60BF6D50"/>
    <w:rsid w:val="61C62BD2"/>
    <w:rsid w:val="65BB6473"/>
    <w:rsid w:val="66B20029"/>
    <w:rsid w:val="692010BA"/>
    <w:rsid w:val="697D45FB"/>
    <w:rsid w:val="6DE20465"/>
    <w:rsid w:val="6FC9226D"/>
    <w:rsid w:val="7189355D"/>
    <w:rsid w:val="720120AC"/>
    <w:rsid w:val="72D62944"/>
    <w:rsid w:val="75B15075"/>
    <w:rsid w:val="77C60EAE"/>
    <w:rsid w:val="787626F2"/>
    <w:rsid w:val="7AFE0242"/>
    <w:rsid w:val="7B8D02B4"/>
    <w:rsid w:val="7D0F0967"/>
    <w:rsid w:val="7DF17D91"/>
    <w:rsid w:val="7F60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Plain Text Char"/>
    <w:basedOn w:val="9"/>
    <w:link w:val="2"/>
    <w:qFormat/>
    <w:locked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Balloon Text Char"/>
    <w:basedOn w:val="9"/>
    <w:link w:val="3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514</Words>
  <Characters>2933</Characters>
  <Lines>0</Lines>
  <Paragraphs>0</Paragraphs>
  <TotalTime>75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2016-12-08T06:05:00Z</dcterms:created>
  <dc:creator>laura</dc:creator>
  <cp:lastModifiedBy>王晗之</cp:lastModifiedBy>
  <cp:lastPrinted>2021-01-06T09:25:00Z</cp:lastPrinted>
  <dcterms:modified xsi:type="dcterms:W3CDTF">2021-12-13T01:57:41Z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B5C6AB874D7543B09C0432192242264B</vt:lpwstr>
  </property>
</Properties>
</file>