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年医师资格考试报名申请材料目录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宋体" w:cs="Times New Roman"/>
          <w:sz w:val="28"/>
          <w:szCs w:val="28"/>
          <w:u w:val="none"/>
        </w:rPr>
      </w:pPr>
      <w:r>
        <w:pict>
          <v:line id="_x0000_s1032" o:spid="_x0000_s1032" o:spt="20" style="position:absolute;left:0pt;margin-left:61.75pt;margin-top:21.55pt;height:0pt;width:72pt;z-index:251659264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 w:hAnsi="宋体" w:cs="宋体"/>
          <w:sz w:val="28"/>
          <w:szCs w:val="28"/>
        </w:rPr>
        <w:t>区（市）：</w:t>
      </w:r>
      <w:r>
        <w:rPr>
          <w:rFonts w:hint="eastAsia" w:ascii="宋体" w:hAnsi="宋体" w:cs="宋体"/>
          <w:sz w:val="28"/>
          <w:szCs w:val="28"/>
          <w:u w:val="none"/>
        </w:rPr>
        <w:t>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报名编号：考区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>32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sz w:val="28"/>
          <w:szCs w:val="28"/>
        </w:rPr>
        <w:t>考点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cs="宋体"/>
          <w:b/>
          <w:bCs/>
          <w:sz w:val="28"/>
          <w:szCs w:val="28"/>
          <w:u w:val="single"/>
        </w:rPr>
        <w:t>02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类别</w:t>
      </w:r>
      <w:bookmarkStart w:id="0" w:name="Check5"/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bookmarkEnd w:id="0"/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序列号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</w:rPr>
        <w:sym w:font="Wingdings 2" w:char="00A3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 xml:space="preserve">------------------------------- </w:t>
      </w:r>
      <w:r>
        <w:rPr>
          <w:rFonts w:hint="eastAsia" w:ascii="宋体" w:hAnsi="宋体" w:cs="宋体"/>
          <w:sz w:val="18"/>
          <w:szCs w:val="18"/>
        </w:rPr>
        <w:t>以上内容考生不填</w:t>
      </w:r>
      <w:r>
        <w:rPr>
          <w:rFonts w:hint="eastAsia" w:ascii="宋体" w:hAnsi="宋体" w:cs="宋体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-------------------------------</w:t>
      </w:r>
      <w:r>
        <w:rPr>
          <w:rFonts w:ascii="宋体" w:hAnsi="宋体" w:cs="宋体"/>
          <w:sz w:val="18"/>
          <w:szCs w:val="1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宋体" w:cs="Times New Roman"/>
          <w:sz w:val="28"/>
          <w:szCs w:val="28"/>
        </w:rPr>
      </w:pPr>
      <w:r>
        <w:rPr>
          <w:sz w:val="28"/>
          <w:szCs w:val="28"/>
        </w:rPr>
        <w:pict>
          <v:line id="_x0000_s1035" o:spid="_x0000_s1035" o:spt="20" style="position:absolute;left:0pt;margin-left:340pt;margin-top:19.4pt;height:0.8pt;width:161.25pt;z-index:251660288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sz w:val="28"/>
          <w:szCs w:val="28"/>
        </w:rPr>
        <w:pict>
          <v:line id="_x0000_s1036" o:spid="_x0000_s1036" o:spt="20" style="position:absolute;left:0pt;margin-left:63pt;margin-top:21.6pt;height:0pt;width:81pt;z-index:251661312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 w:hAnsi="宋体" w:cs="宋体"/>
          <w:sz w:val="28"/>
          <w:szCs w:val="28"/>
        </w:rPr>
        <w:t>考生姓名：　　　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　　　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</w:t>
      </w:r>
      <w:r>
        <w:rPr>
          <w:rFonts w:hint="eastAsia" w:ascii="宋体" w:hAnsi="宋体" w:cs="宋体"/>
          <w:sz w:val="28"/>
          <w:szCs w:val="28"/>
        </w:rPr>
        <w:t>考生本人手机号：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sz w:val="28"/>
          <w:szCs w:val="28"/>
        </w:rPr>
        <w:pict>
          <v:line id="_x0000_s1037" o:spid="_x0000_s1037" o:spt="20" style="position:absolute;left:0pt;margin-left:63.6pt;margin-top:21.7pt;height:0.65pt;width:232.85pt;z-index:251662336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line>
        </w:pict>
      </w:r>
      <w:r>
        <w:rPr>
          <w:rFonts w:hint="eastAsia" w:ascii="宋体" w:hAnsi="宋体" w:cs="宋体"/>
          <w:sz w:val="28"/>
          <w:szCs w:val="28"/>
        </w:rPr>
        <w:t>试用单位：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　　　　　　　　　　　　　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</w:t>
      </w:r>
      <w:r>
        <w:rPr>
          <w:rFonts w:hint="eastAsia" w:ascii="宋体" w:hAnsi="宋体" w:cs="宋体"/>
          <w:sz w:val="28"/>
          <w:szCs w:val="28"/>
          <w:lang w:eastAsia="zh-CN"/>
        </w:rPr>
        <w:t>是否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技能免考：是</w:t>
      </w:r>
      <w:r>
        <w:rPr>
          <w:rFonts w:hint="eastAsia" w:ascii="宋体" w:hAnsi="宋体" w:cs="宋体"/>
          <w:sz w:val="28"/>
          <w:szCs w:val="28"/>
        </w:rPr>
        <w:sym w:font="Wingdings 2" w:char="00A3"/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否</w:t>
      </w:r>
      <w:r>
        <w:rPr>
          <w:rFonts w:hint="eastAsia" w:ascii="宋体" w:hAnsi="宋体" w:cs="宋体"/>
          <w:sz w:val="28"/>
          <w:szCs w:val="28"/>
        </w:rPr>
        <w:sym w:font="Wingdings 2" w:char="00A3"/>
      </w:r>
    </w:p>
    <w:tbl>
      <w:tblPr>
        <w:tblStyle w:val="8"/>
        <w:tblpPr w:leftFromText="180" w:rightFromText="180" w:vertAnchor="text" w:horzAnchor="page" w:tblpX="960" w:tblpY="230"/>
        <w:tblOverlap w:val="never"/>
        <w:tblW w:w="10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6642"/>
        <w:gridCol w:w="850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664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材料名称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份数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医师资格考试报名暨授予医师资格申请表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  <w:r>
              <w:rPr>
                <w:rFonts w:hint="eastAsia" w:ascii="宋体" w:cs="Times New Roman"/>
                <w:sz w:val="21"/>
                <w:szCs w:val="21"/>
                <w:lang w:eastAsia="zh-CN"/>
              </w:rPr>
              <w:t>现场确认后打印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网上报名成功通知单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报名成功后打印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default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个人信用承诺书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default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有效身份证明原件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审核后归还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、复印件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毕业证书、学位证书原件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审核后归还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、复印件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中专毕业证送省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学历认证电子注册备案表原件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kern w:val="2"/>
                <w:sz w:val="18"/>
                <w:szCs w:val="18"/>
                <w:lang w:val="en-US" w:eastAsia="zh-CN" w:bidi="ar-SA"/>
              </w:rPr>
              <w:t>非</w:t>
            </w:r>
            <w:r>
              <w:rPr>
                <w:rFonts w:hint="eastAsia" w:ascii="宋体" w:hAnsi="Calibri" w:eastAsia="宋体" w:cs="Times New Roman"/>
                <w:kern w:val="2"/>
                <w:sz w:val="18"/>
                <w:szCs w:val="18"/>
                <w:lang w:val="en-US" w:eastAsia="zh-CN" w:bidi="ar-SA"/>
              </w:rPr>
              <w:t>学籍在线验证报告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Calibri" w:eastAsia="宋体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试用机构出具的《医师资格考试试用期考核证明》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或《</w:t>
            </w:r>
            <w:r>
              <w:rPr>
                <w:rFonts w:hint="eastAsia" w:ascii="宋体" w:hAnsi="宋体" w:cs="宋体"/>
                <w:sz w:val="24"/>
                <w:szCs w:val="24"/>
              </w:rPr>
              <w:t>执业助理医师报考执业医师执业期考核证明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试用期带教老师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《医师资格证书》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《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</w:rPr>
              <w:t>医师执业证书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》复印件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医疗卫生机构岗位聘用合同或聘书（文）复印件或聘用证明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试用医疗机构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《医疗机构执业许可证》</w:t>
            </w:r>
            <w:r>
              <w:rPr>
                <w:rFonts w:hint="eastAsia" w:ascii="宋体" w:hAnsi="宋体" w:cs="宋体"/>
                <w:b/>
                <w:bCs/>
                <w:color w:val="C00000"/>
                <w:sz w:val="24"/>
                <w:szCs w:val="24"/>
                <w:lang w:eastAsia="zh-CN"/>
              </w:rPr>
              <w:t>副本</w:t>
            </w:r>
            <w:r>
              <w:rPr>
                <w:rFonts w:hint="eastAsia" w:ascii="宋体" w:hAnsi="宋体" w:cs="宋体"/>
                <w:sz w:val="24"/>
                <w:szCs w:val="24"/>
              </w:rPr>
              <w:t>复印件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sz w:val="21"/>
                <w:szCs w:val="21"/>
                <w:lang w:eastAsia="zh-CN"/>
              </w:rPr>
              <w:t>正本无效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应届毕业生医师资格考试报考承诺书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助理医师资格证书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、执业证书</w:t>
            </w:r>
            <w:r>
              <w:rPr>
                <w:rFonts w:hint="eastAsia" w:ascii="宋体" w:hAnsi="宋体" w:cs="宋体"/>
                <w:sz w:val="24"/>
                <w:szCs w:val="24"/>
              </w:rPr>
              <w:t>原件</w:t>
            </w:r>
            <w:r>
              <w:rPr>
                <w:rFonts w:hint="default" w:ascii="宋体" w:hAnsi="宋体" w:cs="宋体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sz w:val="24"/>
                <w:szCs w:val="24"/>
              </w:rPr>
              <w:t>审核后归还</w:t>
            </w:r>
            <w:r>
              <w:rPr>
                <w:rFonts w:hint="default" w:ascii="宋体" w:hAnsi="宋体" w:cs="宋体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sz w:val="24"/>
                <w:szCs w:val="24"/>
              </w:rPr>
              <w:t>、复印件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师承或确有专长人员材料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乡镇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卫生院或村卫生室工作一年考核合格证明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default" w:ascii="宋体" w:hAnsi="Calibri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cs="Times New Roman"/>
                <w:kern w:val="2"/>
                <w:sz w:val="21"/>
                <w:szCs w:val="21"/>
                <w:lang w:val="en-US" w:eastAsia="zh-CN" w:bidi="ar-SA"/>
              </w:rPr>
              <w:t>216考生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部队考生材料有关材料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报考短线医学加试执业医师考生材料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872" w:type="dxa"/>
            <w:vAlign w:val="center"/>
          </w:tcPr>
          <w:p>
            <w:pPr>
              <w:jc w:val="center"/>
              <w:rPr>
                <w:rFonts w:hint="default" w:ascii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6642" w:type="dxa"/>
            <w:vAlign w:val="center"/>
          </w:tcPr>
          <w:p>
            <w:pPr>
              <w:jc w:val="left"/>
              <w:rPr>
                <w:rFonts w:ascii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其他特殊情况所需的证明佐证材料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ascii="宋体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cs="宋体"/>
          <w:b/>
          <w:bCs/>
          <w:spacing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cs="宋体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cs="宋体"/>
          <w:b/>
          <w:bCs/>
          <w:spacing w:val="0"/>
          <w:sz w:val="24"/>
          <w:szCs w:val="24"/>
          <w:lang w:val="en-US" w:eastAsia="zh-CN"/>
        </w:rPr>
        <w:t>该《目录》贴于材料袋上，材料按类别、序列号排列，一式一份（部队考生一式两份</w:t>
      </w:r>
      <w:bookmarkStart w:id="1" w:name="_GoBack"/>
      <w:bookmarkEnd w:id="1"/>
      <w:r>
        <w:rPr>
          <w:rFonts w:hint="eastAsia" w:cs="宋体"/>
          <w:b/>
          <w:bCs/>
          <w:spacing w:val="0"/>
          <w:sz w:val="24"/>
          <w:szCs w:val="24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right"/>
        <w:textAlignment w:val="auto"/>
        <w:rPr>
          <w:rFonts w:hint="eastAsia" w:ascii="宋体" w:hAnsi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无锡市医考办制</w:t>
      </w:r>
    </w:p>
    <w:sectPr>
      <w:headerReference r:id="rId3" w:type="default"/>
      <w:footerReference r:id="rId4" w:type="default"/>
      <w:pgSz w:w="11906" w:h="16838"/>
      <w:pgMar w:top="720" w:right="720" w:bottom="567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cs="Times New Roman"/>
      </w:rPr>
    </w:pPr>
  </w:p>
  <w:p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Y5ZDM1YjRlMGMyYWIxMDRjZjYwOWQ2M2U2YzQ5MDMifQ=="/>
  </w:docVars>
  <w:rsids>
    <w:rsidRoot w:val="00172A27"/>
    <w:rsid w:val="00040AF8"/>
    <w:rsid w:val="00054EB1"/>
    <w:rsid w:val="00086ED4"/>
    <w:rsid w:val="00090FCF"/>
    <w:rsid w:val="00107AEB"/>
    <w:rsid w:val="001176F2"/>
    <w:rsid w:val="00137914"/>
    <w:rsid w:val="00172A27"/>
    <w:rsid w:val="001737AF"/>
    <w:rsid w:val="001B4040"/>
    <w:rsid w:val="001E3B83"/>
    <w:rsid w:val="00235732"/>
    <w:rsid w:val="0025038A"/>
    <w:rsid w:val="00286597"/>
    <w:rsid w:val="00297116"/>
    <w:rsid w:val="002B06ED"/>
    <w:rsid w:val="002D71D9"/>
    <w:rsid w:val="002F5CCA"/>
    <w:rsid w:val="00312F16"/>
    <w:rsid w:val="00316582"/>
    <w:rsid w:val="00320EA4"/>
    <w:rsid w:val="00323D38"/>
    <w:rsid w:val="00340C25"/>
    <w:rsid w:val="00391DEF"/>
    <w:rsid w:val="00397ECC"/>
    <w:rsid w:val="003A430C"/>
    <w:rsid w:val="003C3F47"/>
    <w:rsid w:val="003D6A55"/>
    <w:rsid w:val="004105EB"/>
    <w:rsid w:val="00431836"/>
    <w:rsid w:val="00434E48"/>
    <w:rsid w:val="0045525F"/>
    <w:rsid w:val="004932B3"/>
    <w:rsid w:val="004B3C93"/>
    <w:rsid w:val="00501243"/>
    <w:rsid w:val="005038DB"/>
    <w:rsid w:val="0054391D"/>
    <w:rsid w:val="00567EAC"/>
    <w:rsid w:val="00571303"/>
    <w:rsid w:val="00574A81"/>
    <w:rsid w:val="005D2316"/>
    <w:rsid w:val="005D3473"/>
    <w:rsid w:val="006179BF"/>
    <w:rsid w:val="0066003D"/>
    <w:rsid w:val="006D2CC4"/>
    <w:rsid w:val="00720156"/>
    <w:rsid w:val="007B41CF"/>
    <w:rsid w:val="007B7A32"/>
    <w:rsid w:val="007C5D5D"/>
    <w:rsid w:val="007E2FCD"/>
    <w:rsid w:val="007E3B67"/>
    <w:rsid w:val="00800D23"/>
    <w:rsid w:val="0080417E"/>
    <w:rsid w:val="00816413"/>
    <w:rsid w:val="008342A4"/>
    <w:rsid w:val="0086055A"/>
    <w:rsid w:val="008B5FE4"/>
    <w:rsid w:val="0096137F"/>
    <w:rsid w:val="009E25E4"/>
    <w:rsid w:val="009F2BE0"/>
    <w:rsid w:val="00A16A9B"/>
    <w:rsid w:val="00A24CEC"/>
    <w:rsid w:val="00A358BE"/>
    <w:rsid w:val="00AA3FA7"/>
    <w:rsid w:val="00AB24FD"/>
    <w:rsid w:val="00AB46F3"/>
    <w:rsid w:val="00AD3AA5"/>
    <w:rsid w:val="00AD72DC"/>
    <w:rsid w:val="00B0333A"/>
    <w:rsid w:val="00B0475D"/>
    <w:rsid w:val="00B104DA"/>
    <w:rsid w:val="00B21730"/>
    <w:rsid w:val="00B46ECA"/>
    <w:rsid w:val="00BA7018"/>
    <w:rsid w:val="00BE44F5"/>
    <w:rsid w:val="00C36C21"/>
    <w:rsid w:val="00C45143"/>
    <w:rsid w:val="00C92F97"/>
    <w:rsid w:val="00CB1170"/>
    <w:rsid w:val="00D3631D"/>
    <w:rsid w:val="00D43E0A"/>
    <w:rsid w:val="00D80D7C"/>
    <w:rsid w:val="00DC2DE0"/>
    <w:rsid w:val="00DE73ED"/>
    <w:rsid w:val="00E06277"/>
    <w:rsid w:val="00E125BF"/>
    <w:rsid w:val="00E425A1"/>
    <w:rsid w:val="00E564CB"/>
    <w:rsid w:val="00E81DED"/>
    <w:rsid w:val="00E8206B"/>
    <w:rsid w:val="00E9585A"/>
    <w:rsid w:val="00EC14E2"/>
    <w:rsid w:val="00EC4FD1"/>
    <w:rsid w:val="00ED33FD"/>
    <w:rsid w:val="00F362DF"/>
    <w:rsid w:val="00F51B1E"/>
    <w:rsid w:val="00F55D66"/>
    <w:rsid w:val="00F65E6A"/>
    <w:rsid w:val="00F83C76"/>
    <w:rsid w:val="00FF2F59"/>
    <w:rsid w:val="00FF526D"/>
    <w:rsid w:val="014E1B6E"/>
    <w:rsid w:val="026A733B"/>
    <w:rsid w:val="07ED2336"/>
    <w:rsid w:val="09216B15"/>
    <w:rsid w:val="0DB2365E"/>
    <w:rsid w:val="10EC4746"/>
    <w:rsid w:val="17F13302"/>
    <w:rsid w:val="1CBA79B0"/>
    <w:rsid w:val="20CC20A4"/>
    <w:rsid w:val="24022CAE"/>
    <w:rsid w:val="29831A06"/>
    <w:rsid w:val="2BCC6EAD"/>
    <w:rsid w:val="2E6E6ADA"/>
    <w:rsid w:val="2EA70449"/>
    <w:rsid w:val="33DD4ADA"/>
    <w:rsid w:val="340D3AF5"/>
    <w:rsid w:val="38776117"/>
    <w:rsid w:val="398B351B"/>
    <w:rsid w:val="40DE4C05"/>
    <w:rsid w:val="44C64380"/>
    <w:rsid w:val="490F0CE6"/>
    <w:rsid w:val="4CB506D4"/>
    <w:rsid w:val="51414898"/>
    <w:rsid w:val="53F911B9"/>
    <w:rsid w:val="56F9615A"/>
    <w:rsid w:val="5B4260F9"/>
    <w:rsid w:val="5C8E5A0E"/>
    <w:rsid w:val="5FAD49E5"/>
    <w:rsid w:val="5FD750FE"/>
    <w:rsid w:val="659A38EC"/>
    <w:rsid w:val="69BD527F"/>
    <w:rsid w:val="6B903766"/>
    <w:rsid w:val="6F8039CD"/>
    <w:rsid w:val="708B7CCF"/>
    <w:rsid w:val="70F02892"/>
    <w:rsid w:val="711053E3"/>
    <w:rsid w:val="71894D87"/>
    <w:rsid w:val="72DA7FEB"/>
    <w:rsid w:val="73F25FE0"/>
    <w:rsid w:val="768664B5"/>
    <w:rsid w:val="7CD028D3"/>
    <w:rsid w:val="7DED4AEF"/>
    <w:rsid w:val="7EB7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qFormat/>
    <w:uiPriority w:val="99"/>
    <w:pPr>
      <w:jc w:val="left"/>
    </w:pPr>
  </w:style>
  <w:style w:type="paragraph" w:styleId="3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Title"/>
    <w:basedOn w:val="1"/>
    <w:next w:val="1"/>
    <w:link w:val="16"/>
    <w:qFormat/>
    <w:locked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paragraph" w:styleId="7">
    <w:name w:val="annotation subject"/>
    <w:basedOn w:val="2"/>
    <w:next w:val="2"/>
    <w:link w:val="12"/>
    <w:semiHidden/>
    <w:qFormat/>
    <w:uiPriority w:val="99"/>
    <w:rPr>
      <w:b/>
      <w:bCs/>
    </w:rPr>
  </w:style>
  <w:style w:type="character" w:styleId="10">
    <w:name w:val="annotation reference"/>
    <w:basedOn w:val="9"/>
    <w:semiHidden/>
    <w:qFormat/>
    <w:uiPriority w:val="99"/>
    <w:rPr>
      <w:sz w:val="21"/>
      <w:szCs w:val="21"/>
    </w:rPr>
  </w:style>
  <w:style w:type="character" w:customStyle="1" w:styleId="11">
    <w:name w:val="Comment Text Char"/>
    <w:basedOn w:val="9"/>
    <w:link w:val="2"/>
    <w:semiHidden/>
    <w:qFormat/>
    <w:locked/>
    <w:uiPriority w:val="99"/>
    <w:rPr>
      <w:kern w:val="2"/>
      <w:sz w:val="22"/>
      <w:szCs w:val="22"/>
    </w:rPr>
  </w:style>
  <w:style w:type="character" w:customStyle="1" w:styleId="12">
    <w:name w:val="Comment Subject Char"/>
    <w:basedOn w:val="11"/>
    <w:link w:val="7"/>
    <w:semiHidden/>
    <w:qFormat/>
    <w:locked/>
    <w:uiPriority w:val="99"/>
    <w:rPr>
      <w:b/>
      <w:bCs/>
    </w:rPr>
  </w:style>
  <w:style w:type="character" w:customStyle="1" w:styleId="13">
    <w:name w:val="Balloon Text Char"/>
    <w:basedOn w:val="9"/>
    <w:link w:val="3"/>
    <w:semiHidden/>
    <w:qFormat/>
    <w:locked/>
    <w:uiPriority w:val="99"/>
    <w:rPr>
      <w:kern w:val="2"/>
      <w:sz w:val="18"/>
      <w:szCs w:val="18"/>
    </w:rPr>
  </w:style>
  <w:style w:type="character" w:customStyle="1" w:styleId="14">
    <w:name w:val="Footer Char"/>
    <w:basedOn w:val="9"/>
    <w:link w:val="4"/>
    <w:qFormat/>
    <w:locked/>
    <w:uiPriority w:val="99"/>
    <w:rPr>
      <w:sz w:val="18"/>
      <w:szCs w:val="18"/>
    </w:rPr>
  </w:style>
  <w:style w:type="character" w:customStyle="1" w:styleId="15">
    <w:name w:val="Header Char"/>
    <w:basedOn w:val="9"/>
    <w:link w:val="5"/>
    <w:qFormat/>
    <w:locked/>
    <w:uiPriority w:val="99"/>
    <w:rPr>
      <w:sz w:val="18"/>
      <w:szCs w:val="18"/>
    </w:rPr>
  </w:style>
  <w:style w:type="character" w:customStyle="1" w:styleId="16">
    <w:name w:val="Title Char"/>
    <w:basedOn w:val="9"/>
    <w:link w:val="6"/>
    <w:qFormat/>
    <w:locked/>
    <w:uiPriority w:val="99"/>
    <w:rPr>
      <w:rFonts w:ascii="Cambria" w:hAnsi="Cambria" w:eastAsia="宋体" w:cs="Cambria"/>
      <w:b/>
      <w:bCs/>
      <w:sz w:val="32"/>
      <w:szCs w:val="32"/>
      <w:lang w:val="en-US" w:eastAsia="zh-CN"/>
    </w:rPr>
  </w:style>
  <w:style w:type="paragraph" w:customStyle="1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5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515</Words>
  <Characters>595</Characters>
  <Lines>0</Lines>
  <Paragraphs>0</Paragraphs>
  <TotalTime>5</TotalTime>
  <ScaleCrop>false</ScaleCrop>
  <LinksUpToDate>false</LinksUpToDate>
  <CharactersWithSpaces>681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2018-01-11T02:26:00Z</dcterms:created>
  <dc:creator>wenjy</dc:creator>
  <cp:lastModifiedBy>大肚喵</cp:lastModifiedBy>
  <cp:lastPrinted>2014-03-12T02:12:00Z</cp:lastPrinted>
  <dcterms:modified xsi:type="dcterms:W3CDTF">2023-02-03T07:29:14Z</dcterms:modified>
  <dc:title>医师资格考试报名资格规定（2014版）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082175121C7746D9A67616AE923149E7</vt:lpwstr>
  </property>
</Properties>
</file>