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837" w:rsidRDefault="00203837">
      <w:pPr>
        <w:rPr>
          <w:rFonts w:ascii="CESI黑体-GB2312" w:eastAsia="CESI黑体-GB2312" w:hAnsi="CESI黑体-GB2312" w:cs="CESI黑体-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3</w:t>
      </w:r>
    </w:p>
    <w:p w:rsidR="00203837" w:rsidRDefault="00203837">
      <w:pPr>
        <w:jc w:val="center"/>
        <w:rPr>
          <w:rFonts w:ascii="新宋体" w:eastAsia="新宋体" w:hAnsi="新宋体" w:cs="方正小标宋简体"/>
          <w:sz w:val="40"/>
          <w:szCs w:val="40"/>
        </w:rPr>
      </w:pPr>
    </w:p>
    <w:p w:rsidR="00203837" w:rsidRPr="00D04231" w:rsidRDefault="00203837">
      <w:pPr>
        <w:jc w:val="center"/>
        <w:rPr>
          <w:rFonts w:ascii="新宋体" w:eastAsia="新宋体" w:hAnsi="新宋体" w:cs="方正小标宋简体"/>
          <w:sz w:val="40"/>
          <w:szCs w:val="40"/>
        </w:rPr>
      </w:pPr>
      <w:r w:rsidRPr="00D04231">
        <w:rPr>
          <w:rFonts w:ascii="新宋体" w:eastAsia="新宋体" w:hAnsi="新宋体" w:cs="方正小标宋简体" w:hint="eastAsia"/>
          <w:sz w:val="40"/>
          <w:szCs w:val="40"/>
        </w:rPr>
        <w:t>大学生乡村医生专项计划</w:t>
      </w:r>
    </w:p>
    <w:p w:rsidR="00203837" w:rsidRPr="00D04231" w:rsidRDefault="00203837">
      <w:pPr>
        <w:jc w:val="center"/>
        <w:rPr>
          <w:rFonts w:ascii="新宋体" w:eastAsia="新宋体" w:hAnsi="新宋体" w:cs="方正小标宋简体"/>
          <w:sz w:val="40"/>
          <w:szCs w:val="40"/>
        </w:rPr>
      </w:pPr>
      <w:r w:rsidRPr="00D04231">
        <w:rPr>
          <w:rFonts w:ascii="新宋体" w:eastAsia="新宋体" w:hAnsi="新宋体" w:cs="方正小标宋简体" w:hint="eastAsia"/>
          <w:sz w:val="40"/>
          <w:szCs w:val="40"/>
        </w:rPr>
        <w:t>公开招聘</w:t>
      </w:r>
      <w:r>
        <w:rPr>
          <w:rFonts w:ascii="新宋体" w:eastAsia="新宋体" w:hAnsi="新宋体" w:cs="方正小标宋简体" w:hint="eastAsia"/>
          <w:sz w:val="40"/>
          <w:szCs w:val="40"/>
        </w:rPr>
        <w:t>资格</w:t>
      </w:r>
      <w:r w:rsidRPr="00D04231">
        <w:rPr>
          <w:rFonts w:ascii="新宋体" w:eastAsia="新宋体" w:hAnsi="新宋体" w:cs="方正小标宋简体" w:hint="eastAsia"/>
          <w:sz w:val="40"/>
          <w:szCs w:val="40"/>
        </w:rPr>
        <w:t>审核授权委托书</w:t>
      </w:r>
    </w:p>
    <w:p w:rsidR="00203837" w:rsidRPr="00D04231" w:rsidRDefault="00203837" w:rsidP="001B05C5">
      <w:pPr>
        <w:ind w:firstLineChars="200" w:firstLine="31680"/>
        <w:rPr>
          <w:rFonts w:ascii="新宋体" w:eastAsia="新宋体" w:hAnsi="新宋体" w:cs="方正仿宋_GB2312"/>
          <w:sz w:val="32"/>
          <w:szCs w:val="32"/>
        </w:rPr>
      </w:pPr>
    </w:p>
    <w:p w:rsidR="00203837" w:rsidRPr="00FF0A41" w:rsidRDefault="00203837" w:rsidP="001B05C5">
      <w:pPr>
        <w:ind w:firstLineChars="200" w:firstLine="31680"/>
        <w:rPr>
          <w:rFonts w:ascii="仿宋_GB2312" w:eastAsia="仿宋_GB2312" w:hAnsi="方正仿宋_GB2312" w:cs="方正仿宋_GB2312"/>
          <w:sz w:val="32"/>
          <w:szCs w:val="32"/>
        </w:rPr>
      </w:pP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 w:rsidRPr="00FF0A41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   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FF0A41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             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，报名大学生乡村医生专项计划公开招聘考试，需到现场报名、资格审查。现因个人原因，无法按时到现场参加现场报名、资格审查，特授权委托</w:t>
      </w:r>
      <w:r w:rsidRPr="00FF0A41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     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FF0A41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               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，携带本人报名材料代为办理现场报名、资格审查相关事宜。</w:t>
      </w:r>
    </w:p>
    <w:p w:rsidR="00203837" w:rsidRPr="00FF0A41" w:rsidRDefault="00203837" w:rsidP="001B05C5">
      <w:pPr>
        <w:ind w:firstLineChars="200" w:firstLine="31680"/>
        <w:rPr>
          <w:rFonts w:ascii="仿宋_GB2312" w:eastAsia="仿宋_GB2312" w:hAnsi="方正仿宋_GB2312" w:cs="方正仿宋_GB2312"/>
          <w:sz w:val="32"/>
          <w:szCs w:val="32"/>
        </w:rPr>
      </w:pP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本人承诺：</w:t>
      </w:r>
      <w:r w:rsidRPr="00FF0A41">
        <w:rPr>
          <w:rFonts w:ascii="仿宋_GB2312" w:eastAsia="仿宋_GB2312" w:hAnsi="方正仿宋_GB2312" w:cs="方正仿宋_GB2312"/>
          <w:sz w:val="32"/>
          <w:szCs w:val="32"/>
        </w:rPr>
        <w:t>1.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代办人所提供的本人报名材料真实、准确、有效；</w:t>
      </w:r>
      <w:r w:rsidRPr="00FF0A41">
        <w:rPr>
          <w:rFonts w:ascii="仿宋_GB2312" w:eastAsia="仿宋_GB2312" w:hAnsi="方正仿宋_GB2312" w:cs="方正仿宋_GB2312"/>
          <w:sz w:val="32"/>
          <w:szCs w:val="32"/>
        </w:rPr>
        <w:t>2.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《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长治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市大学生乡村医生专项计划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公开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招聘报名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人员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登记表》已由本人亲笔签名确认；</w:t>
      </w:r>
      <w:r w:rsidRPr="00FF0A41">
        <w:rPr>
          <w:rFonts w:ascii="仿宋_GB2312" w:eastAsia="仿宋_GB2312" w:hAnsi="方正仿宋_GB2312" w:cs="方正仿宋_GB2312"/>
          <w:sz w:val="32"/>
          <w:szCs w:val="32"/>
        </w:rPr>
        <w:t>3.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所需报名材料均由代办人提供。</w:t>
      </w:r>
    </w:p>
    <w:p w:rsidR="00203837" w:rsidRDefault="00203837" w:rsidP="001B05C5">
      <w:pPr>
        <w:ind w:firstLineChars="200" w:firstLine="3168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203837" w:rsidRPr="00FF0A41" w:rsidRDefault="00203837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/>
          <w:sz w:val="32"/>
          <w:szCs w:val="32"/>
        </w:rPr>
        <w:t xml:space="preserve">                                </w:t>
      </w:r>
      <w:r w:rsidRPr="00FF0A41">
        <w:rPr>
          <w:rFonts w:ascii="仿宋_GB2312" w:eastAsia="仿宋_GB2312" w:hAnsi="方正仿宋_GB2312" w:cs="方正仿宋_GB2312"/>
          <w:sz w:val="32"/>
          <w:szCs w:val="32"/>
        </w:rPr>
        <w:t xml:space="preserve"> 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委托人：</w:t>
      </w:r>
    </w:p>
    <w:p w:rsidR="00203837" w:rsidRPr="00FF0A41" w:rsidRDefault="00203837">
      <w:pPr>
        <w:rPr>
          <w:rFonts w:ascii="仿宋_GB2312" w:eastAsia="仿宋_GB2312" w:hAnsi="方正仿宋_GB2312" w:cs="方正仿宋_GB2312"/>
          <w:sz w:val="32"/>
          <w:szCs w:val="32"/>
        </w:rPr>
      </w:pPr>
      <w:r w:rsidRPr="00FF0A41">
        <w:rPr>
          <w:rFonts w:ascii="仿宋_GB2312" w:eastAsia="仿宋_GB2312" w:hAnsi="方正仿宋_GB2312" w:cs="方正仿宋_GB2312"/>
          <w:sz w:val="32"/>
          <w:szCs w:val="32"/>
        </w:rPr>
        <w:t xml:space="preserve">                                    2024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年</w:t>
      </w:r>
      <w:bookmarkStart w:id="0" w:name="_GoBack"/>
      <w:bookmarkEnd w:id="0"/>
      <w:r>
        <w:rPr>
          <w:rFonts w:ascii="仿宋_GB2312" w:eastAsia="仿宋_GB2312" w:hAnsi="方正仿宋_GB2312" w:cs="方正仿宋_GB2312"/>
          <w:sz w:val="32"/>
          <w:szCs w:val="32"/>
        </w:rPr>
        <w:t xml:space="preserve"> 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月</w:t>
      </w:r>
      <w:r w:rsidRPr="00FF0A41">
        <w:rPr>
          <w:rFonts w:ascii="仿宋_GB2312" w:eastAsia="仿宋_GB2312" w:hAnsi="方正仿宋_GB2312" w:cs="方正仿宋_GB2312"/>
          <w:sz w:val="32"/>
          <w:szCs w:val="32"/>
        </w:rPr>
        <w:t xml:space="preserve">  </w:t>
      </w:r>
      <w:r w:rsidRPr="00FF0A41">
        <w:rPr>
          <w:rFonts w:ascii="仿宋_GB2312" w:eastAsia="仿宋_GB2312" w:hAnsi="方正仿宋_GB2312" w:cs="方正仿宋_GB2312" w:hint="eastAsia"/>
          <w:sz w:val="32"/>
          <w:szCs w:val="32"/>
        </w:rPr>
        <w:t>日</w:t>
      </w:r>
    </w:p>
    <w:sectPr w:rsidR="00203837" w:rsidRPr="00FF0A41" w:rsidSect="00CF5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ESI黑体-GB2312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汉仪旗黑-55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2312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TQ4MGFlNmRiYWY0YmVkNjA2MzdiZmQ2NWJjZjkxMjAifQ=="/>
  </w:docVars>
  <w:rsids>
    <w:rsidRoot w:val="00CF53FB"/>
    <w:rsid w:val="BF5D4387"/>
    <w:rsid w:val="00141870"/>
    <w:rsid w:val="001B05C5"/>
    <w:rsid w:val="001B6454"/>
    <w:rsid w:val="00203837"/>
    <w:rsid w:val="00234B20"/>
    <w:rsid w:val="00285C39"/>
    <w:rsid w:val="00494415"/>
    <w:rsid w:val="00640908"/>
    <w:rsid w:val="00687C94"/>
    <w:rsid w:val="006B3B0E"/>
    <w:rsid w:val="006C05AF"/>
    <w:rsid w:val="007E1891"/>
    <w:rsid w:val="00920C46"/>
    <w:rsid w:val="009315CC"/>
    <w:rsid w:val="00A16CFC"/>
    <w:rsid w:val="00A92C53"/>
    <w:rsid w:val="00BF0538"/>
    <w:rsid w:val="00C03D64"/>
    <w:rsid w:val="00C73771"/>
    <w:rsid w:val="00C82D64"/>
    <w:rsid w:val="00CF53FB"/>
    <w:rsid w:val="00D04231"/>
    <w:rsid w:val="00D77A5E"/>
    <w:rsid w:val="00D866B4"/>
    <w:rsid w:val="00E21D57"/>
    <w:rsid w:val="00FF0A41"/>
    <w:rsid w:val="088A1528"/>
    <w:rsid w:val="0EB37109"/>
    <w:rsid w:val="100F5DDA"/>
    <w:rsid w:val="276D4DD7"/>
    <w:rsid w:val="679C5569"/>
    <w:rsid w:val="6FD16FE5"/>
    <w:rsid w:val="6FDF535F"/>
    <w:rsid w:val="7BA30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3F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232</TotalTime>
  <Pages>1</Pages>
  <Words>55</Words>
  <Characters>314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霍杨</cp:lastModifiedBy>
  <cp:revision>7</cp:revision>
  <cp:lastPrinted>2022-07-06T23:55:00Z</cp:lastPrinted>
  <dcterms:created xsi:type="dcterms:W3CDTF">2022-04-29T18:36:00Z</dcterms:created>
  <dcterms:modified xsi:type="dcterms:W3CDTF">2024-09-06T02:07:00Z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CE7AAA255815491188AD16703E18465B</vt:lpwstr>
  </property>
</Properties>
</file>