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F8C65A">
      <w:pPr>
        <w:spacing w:line="570" w:lineRule="exact"/>
        <w:rPr>
          <w:rFonts w:eastAsia="黑体"/>
          <w:sz w:val="28"/>
          <w:szCs w:val="28"/>
        </w:rPr>
      </w:pPr>
      <w:r>
        <w:rPr>
          <w:rFonts w:hint="eastAsia" w:ascii="方正黑体_GBK" w:eastAsia="方正黑体_GBK"/>
          <w:color w:val="000000"/>
          <w:sz w:val="32"/>
          <w:szCs w:val="32"/>
        </w:rPr>
        <w:t>附件1</w:t>
      </w:r>
    </w:p>
    <w:p w14:paraId="0B1A9CE7">
      <w:pPr>
        <w:jc w:val="center"/>
        <w:rPr>
          <w:rFonts w:hint="default" w:ascii="Times New Roman" w:hAnsi="Times New Roman" w:eastAsia="方正小标宋_GBK" w:cs="Times New Roman"/>
          <w:b w:val="0"/>
          <w:bCs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b w:val="0"/>
          <w:bCs w:val="0"/>
          <w:kern w:val="0"/>
          <w:sz w:val="44"/>
          <w:szCs w:val="44"/>
        </w:rPr>
        <w:t>年护士执业资格考试报名申请表</w:t>
      </w:r>
    </w:p>
    <w:tbl>
      <w:tblPr>
        <w:tblStyle w:val="8"/>
        <w:tblpPr w:leftFromText="180" w:rightFromText="180" w:vertAnchor="text" w:horzAnchor="page" w:tblpX="8293" w:tblpY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</w:tblGrid>
      <w:tr w14:paraId="181FB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376" w:type="dxa"/>
            <w:noWrap w:val="0"/>
            <w:vAlign w:val="center"/>
          </w:tcPr>
          <w:p w14:paraId="6AD21062">
            <w:pPr>
              <w:jc w:val="center"/>
              <w:rPr>
                <w:b/>
                <w:bCs/>
                <w:kern w:val="0"/>
                <w:sz w:val="32"/>
                <w:szCs w:val="32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条形码</w:t>
            </w:r>
          </w:p>
        </w:tc>
      </w:tr>
    </w:tbl>
    <w:p w14:paraId="5217A112"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网报号</w:t>
      </w:r>
      <w:r>
        <w:rPr>
          <w:bCs/>
          <w:kern w:val="0"/>
          <w:sz w:val="20"/>
          <w:szCs w:val="20"/>
        </w:rPr>
        <w:t xml:space="preserve">：                         </w:t>
      </w:r>
      <w:r>
        <w:rPr>
          <w:b/>
          <w:bCs/>
          <w:kern w:val="0"/>
          <w:sz w:val="20"/>
          <w:szCs w:val="20"/>
        </w:rPr>
        <w:t>用户名</w:t>
      </w:r>
      <w:r>
        <w:rPr>
          <w:bCs/>
          <w:kern w:val="0"/>
          <w:sz w:val="20"/>
          <w:szCs w:val="20"/>
        </w:rPr>
        <w:t xml:space="preserve">：      </w:t>
      </w:r>
    </w:p>
    <w:p w14:paraId="10CE68EE"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验证码</w:t>
      </w:r>
      <w:r>
        <w:rPr>
          <w:bCs/>
          <w:kern w:val="0"/>
          <w:sz w:val="20"/>
          <w:szCs w:val="20"/>
        </w:rPr>
        <w:t xml:space="preserve">：                         </w:t>
      </w:r>
      <w:r>
        <w:rPr>
          <w:b/>
          <w:bCs/>
          <w:kern w:val="0"/>
          <w:sz w:val="20"/>
          <w:szCs w:val="20"/>
        </w:rPr>
        <w:t>确认考点</w:t>
      </w:r>
      <w:r>
        <w:rPr>
          <w:bCs/>
          <w:kern w:val="0"/>
          <w:sz w:val="20"/>
          <w:szCs w:val="20"/>
        </w:rPr>
        <w:t xml:space="preserve">：                           </w:t>
      </w:r>
    </w:p>
    <w:tbl>
      <w:tblPr>
        <w:tblStyle w:val="8"/>
        <w:tblW w:w="91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287"/>
        <w:gridCol w:w="809"/>
        <w:gridCol w:w="2102"/>
        <w:gridCol w:w="1232"/>
        <w:gridCol w:w="1265"/>
        <w:gridCol w:w="700"/>
        <w:gridCol w:w="2076"/>
      </w:tblGrid>
      <w:tr w14:paraId="11294D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FFF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基</w:t>
            </w:r>
          </w:p>
          <w:p w14:paraId="559C16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本</w:t>
            </w:r>
          </w:p>
          <w:p w14:paraId="6202D4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 w14:paraId="12D1B6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34F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BA1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2C2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性    别</w:t>
            </w:r>
          </w:p>
        </w:tc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691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0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1D9CFE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7710C8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B11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BAD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D00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1D9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054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20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2D8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1EB197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D0A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BB4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2A2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A40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046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20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EE0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227850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  <w:jc w:val="center"/>
        </w:trPr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154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1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DEE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联系方式</w:t>
            </w:r>
          </w:p>
          <w:p w14:paraId="79D28D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（根据考区要求自行填写）</w:t>
            </w:r>
          </w:p>
        </w:tc>
        <w:tc>
          <w:tcPr>
            <w:tcW w:w="31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E24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kern w:val="0"/>
                <w:sz w:val="20"/>
                <w:szCs w:val="20"/>
              </w:rPr>
            </w:pPr>
          </w:p>
        </w:tc>
        <w:tc>
          <w:tcPr>
            <w:tcW w:w="2076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AC933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1277E9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58D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报考</w:t>
            </w:r>
          </w:p>
          <w:p w14:paraId="091110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科目</w:t>
            </w:r>
          </w:p>
        </w:tc>
        <w:tc>
          <w:tcPr>
            <w:tcW w:w="31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A4B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1.专业实务；2. 实践能力</w:t>
            </w:r>
          </w:p>
        </w:tc>
        <w:tc>
          <w:tcPr>
            <w:tcW w:w="31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CBB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是否为</w:t>
            </w:r>
            <w:r>
              <w:rPr>
                <w:rFonts w:hint="eastAsia"/>
                <w:kern w:val="0"/>
                <w:sz w:val="20"/>
                <w:szCs w:val="20"/>
              </w:rPr>
              <w:t>2</w:t>
            </w:r>
            <w:r>
              <w:rPr>
                <w:kern w:val="0"/>
                <w:sz w:val="20"/>
                <w:szCs w:val="20"/>
              </w:rPr>
              <w:t>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25</w:t>
            </w:r>
            <w:bookmarkStart w:id="0" w:name="_GoBack"/>
            <w:bookmarkEnd w:id="0"/>
            <w:r>
              <w:rPr>
                <w:kern w:val="0"/>
                <w:sz w:val="20"/>
                <w:szCs w:val="20"/>
              </w:rPr>
              <w:t>年应届毕业生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D21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kern w:val="0"/>
                <w:sz w:val="20"/>
                <w:szCs w:val="20"/>
              </w:rPr>
            </w:pPr>
          </w:p>
        </w:tc>
      </w:tr>
      <w:tr w14:paraId="318793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  <w:jc w:val="center"/>
        </w:trPr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17D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教</w:t>
            </w:r>
          </w:p>
          <w:p w14:paraId="31E934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育</w:t>
            </w:r>
          </w:p>
          <w:p w14:paraId="7C1DCB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 w14:paraId="6B7AA4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2E3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97805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4E2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40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00A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</w:tr>
      <w:tr w14:paraId="6DDA32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exact"/>
          <w:jc w:val="center"/>
        </w:trPr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D19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3B5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2FB74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DA3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40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59C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</w:tr>
      <w:tr w14:paraId="1587A7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C66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45C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 位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F354B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8D0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  制</w:t>
            </w:r>
          </w:p>
        </w:tc>
        <w:tc>
          <w:tcPr>
            <w:tcW w:w="40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736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</w:tr>
      <w:tr w14:paraId="7BF295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607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8CC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专业学习</w:t>
            </w:r>
          </w:p>
          <w:p w14:paraId="1349F8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经历</w:t>
            </w:r>
          </w:p>
        </w:tc>
        <w:tc>
          <w:tcPr>
            <w:tcW w:w="73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FE96E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1EF9AC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A67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工</w:t>
            </w:r>
          </w:p>
          <w:p w14:paraId="6DD351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作</w:t>
            </w:r>
          </w:p>
          <w:p w14:paraId="0D615A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 w14:paraId="4C738B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958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C36CE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FBF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40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1E2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4402B4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  <w:jc w:val="center"/>
        </w:trPr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0B7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EB1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EA5F6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56D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40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85D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644FA1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3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F5853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审查</w:t>
            </w:r>
          </w:p>
          <w:p w14:paraId="42EB4A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1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5D4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学校（应届毕业生）或单位、人事</w:t>
            </w:r>
          </w:p>
          <w:p w14:paraId="4D2490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档案所在地（非应届毕业生）</w:t>
            </w:r>
          </w:p>
          <w:p w14:paraId="0D0BE8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审 查 意 见</w:t>
            </w:r>
          </w:p>
          <w:p w14:paraId="5E520D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  <w:p w14:paraId="0CB661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印章</w:t>
            </w:r>
          </w:p>
          <w:p w14:paraId="6EAA0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 </w:t>
            </w:r>
          </w:p>
          <w:p w14:paraId="389C68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年  月  日</w:t>
            </w:r>
          </w:p>
        </w:tc>
        <w:tc>
          <w:tcPr>
            <w:tcW w:w="2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30F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考点审查意见</w:t>
            </w:r>
          </w:p>
          <w:p w14:paraId="1CC39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  <w:p w14:paraId="75717F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  <w:p w14:paraId="10E63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考点负责人签章</w:t>
            </w:r>
          </w:p>
          <w:p w14:paraId="694819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  <w:p w14:paraId="5F517F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  <w:p w14:paraId="2111F6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年  月  日</w:t>
            </w:r>
          </w:p>
        </w:tc>
        <w:tc>
          <w:tcPr>
            <w:tcW w:w="2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87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考区审核意见</w:t>
            </w:r>
          </w:p>
          <w:p w14:paraId="71FE84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  <w:p w14:paraId="37287A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  <w:p w14:paraId="416A41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考区负责人签章</w:t>
            </w:r>
          </w:p>
          <w:p w14:paraId="009EB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  <w:p w14:paraId="71DF3A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  <w:p w14:paraId="24EF31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 xml:space="preserve"> 年  月  日</w:t>
            </w:r>
          </w:p>
        </w:tc>
      </w:tr>
      <w:tr w14:paraId="3088DB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93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 w14:paraId="48B2FCC5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184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 w14:paraId="0403C2B4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01" w:leftChars="50" w:hanging="243"/>
              <w:jc w:val="left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 w14:paraId="7665114E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555" w:leftChars="50" w:hanging="397"/>
              <w:jc w:val="left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</w:tc>
      </w:tr>
      <w:tr w14:paraId="262377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911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3627BF7">
            <w:pPr>
              <w:widowControl/>
              <w:jc w:val="left"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kern w:val="0"/>
                <w:sz w:val="23"/>
                <w:szCs w:val="23"/>
              </w:rPr>
              <w:t>考试申请人签名：                                日期：   年  月  日</w:t>
            </w:r>
          </w:p>
        </w:tc>
      </w:tr>
    </w:tbl>
    <w:p w14:paraId="3EA86C53">
      <w:pPr>
        <w:pStyle w:val="5"/>
        <w:spacing w:line="16" w:lineRule="exac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0" w:num="1"/>
      <w:docGrid w:type="linesAndChars" w:linePitch="600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63CD6A">
    <w:pPr>
      <w:pStyle w:val="5"/>
      <w:framePr w:wrap="auto" w:vAnchor="text" w:hAnchor="margin" w:xAlign="outside" w:y="1"/>
      <w:rPr>
        <w:rStyle w:val="13"/>
        <w:rFonts w:ascii="方正仿宋_GBK" w:eastAsia="方正仿宋_GBK" w:cs="Times New Roman"/>
        <w:sz w:val="28"/>
        <w:szCs w:val="28"/>
      </w:rPr>
    </w:pPr>
    <w:r>
      <w:rPr>
        <w:rStyle w:val="13"/>
        <w:rFonts w:ascii="方正仿宋_GBK" w:eastAsia="方正仿宋_GBK" w:cs="方正仿宋_GBK"/>
        <w:sz w:val="28"/>
        <w:szCs w:val="28"/>
      </w:rPr>
      <w:fldChar w:fldCharType="begin"/>
    </w:r>
    <w:r>
      <w:rPr>
        <w:rStyle w:val="13"/>
        <w:rFonts w:ascii="方正仿宋_GBK" w:eastAsia="方正仿宋_GBK" w:cs="方正仿宋_GBK"/>
        <w:sz w:val="28"/>
        <w:szCs w:val="28"/>
      </w:rPr>
      <w:instrText xml:space="preserve">PAGE  </w:instrText>
    </w:r>
    <w:r>
      <w:rPr>
        <w:rStyle w:val="13"/>
        <w:rFonts w:ascii="方正仿宋_GBK" w:eastAsia="方正仿宋_GBK" w:cs="方正仿宋_GBK"/>
        <w:sz w:val="28"/>
        <w:szCs w:val="28"/>
      </w:rPr>
      <w:fldChar w:fldCharType="separate"/>
    </w:r>
    <w:r>
      <w:rPr>
        <w:rStyle w:val="13"/>
        <w:rFonts w:ascii="方正仿宋_GBK" w:eastAsia="方正仿宋_GBK" w:cs="方正仿宋_GBK"/>
        <w:sz w:val="28"/>
        <w:szCs w:val="28"/>
      </w:rPr>
      <w:t>- 1 -</w:t>
    </w:r>
    <w:r>
      <w:rPr>
        <w:rStyle w:val="13"/>
        <w:rFonts w:ascii="方正仿宋_GBK" w:eastAsia="方正仿宋_GBK" w:cs="方正仿宋_GBK"/>
        <w:sz w:val="28"/>
        <w:szCs w:val="28"/>
      </w:rPr>
      <w:fldChar w:fldCharType="end"/>
    </w:r>
  </w:p>
  <w:p w14:paraId="436DE5FA">
    <w:pPr>
      <w:pStyle w:val="5"/>
      <w:ind w:right="360" w:firstLine="360"/>
      <w:rPr>
        <w:rFonts w:cs="Times New Roman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HorizontalSpacing w:val="158"/>
  <w:drawingGridVerticalSpacing w:val="300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1ZmY1YjI1ZmZkMTk5NTQyYWQ3NmQ1Nzg3OGFlYWMifQ=="/>
  </w:docVars>
  <w:rsids>
    <w:rsidRoot w:val="31254BE1"/>
    <w:rsid w:val="00045213"/>
    <w:rsid w:val="000D1798"/>
    <w:rsid w:val="00142D27"/>
    <w:rsid w:val="00161360"/>
    <w:rsid w:val="00241F0E"/>
    <w:rsid w:val="002A7C67"/>
    <w:rsid w:val="00373D01"/>
    <w:rsid w:val="003E7BD0"/>
    <w:rsid w:val="004067BA"/>
    <w:rsid w:val="0047483B"/>
    <w:rsid w:val="006E7E16"/>
    <w:rsid w:val="007044E0"/>
    <w:rsid w:val="0074388D"/>
    <w:rsid w:val="008A2620"/>
    <w:rsid w:val="008B28D0"/>
    <w:rsid w:val="00A4575D"/>
    <w:rsid w:val="00B4738F"/>
    <w:rsid w:val="00CB772F"/>
    <w:rsid w:val="00F01B89"/>
    <w:rsid w:val="00F15802"/>
    <w:rsid w:val="00FB74DB"/>
    <w:rsid w:val="04114764"/>
    <w:rsid w:val="044704D0"/>
    <w:rsid w:val="047B4A99"/>
    <w:rsid w:val="05354D6F"/>
    <w:rsid w:val="05E5748E"/>
    <w:rsid w:val="05F81918"/>
    <w:rsid w:val="088A4B1D"/>
    <w:rsid w:val="093D3223"/>
    <w:rsid w:val="094A2862"/>
    <w:rsid w:val="0A062C1C"/>
    <w:rsid w:val="0B275F39"/>
    <w:rsid w:val="0BEB4E30"/>
    <w:rsid w:val="0C1A68D9"/>
    <w:rsid w:val="0C600706"/>
    <w:rsid w:val="0D01308D"/>
    <w:rsid w:val="0D644E9A"/>
    <w:rsid w:val="0EBB70C4"/>
    <w:rsid w:val="0F405493"/>
    <w:rsid w:val="10591DD9"/>
    <w:rsid w:val="12490F2D"/>
    <w:rsid w:val="13337AAA"/>
    <w:rsid w:val="13CA47DC"/>
    <w:rsid w:val="148B4526"/>
    <w:rsid w:val="199450E1"/>
    <w:rsid w:val="1A8E0352"/>
    <w:rsid w:val="1BF754B3"/>
    <w:rsid w:val="1C663B6E"/>
    <w:rsid w:val="1D1A7A3A"/>
    <w:rsid w:val="1D44443A"/>
    <w:rsid w:val="1D8D0BE7"/>
    <w:rsid w:val="1DFF4F70"/>
    <w:rsid w:val="22F327D0"/>
    <w:rsid w:val="24DA5C2D"/>
    <w:rsid w:val="2791035B"/>
    <w:rsid w:val="299D0FA2"/>
    <w:rsid w:val="29D05CC2"/>
    <w:rsid w:val="2C166D7B"/>
    <w:rsid w:val="2C465318"/>
    <w:rsid w:val="2E170424"/>
    <w:rsid w:val="2F8512FC"/>
    <w:rsid w:val="2FC21B1A"/>
    <w:rsid w:val="2FE853E7"/>
    <w:rsid w:val="305F2238"/>
    <w:rsid w:val="31254BE1"/>
    <w:rsid w:val="318B6972"/>
    <w:rsid w:val="337538B3"/>
    <w:rsid w:val="35602EE0"/>
    <w:rsid w:val="36496946"/>
    <w:rsid w:val="38324B63"/>
    <w:rsid w:val="38DE2C87"/>
    <w:rsid w:val="3ADE5D64"/>
    <w:rsid w:val="3BC245DC"/>
    <w:rsid w:val="3DCE2389"/>
    <w:rsid w:val="3ED93093"/>
    <w:rsid w:val="3FB57028"/>
    <w:rsid w:val="40565930"/>
    <w:rsid w:val="425E0F44"/>
    <w:rsid w:val="43EC32A0"/>
    <w:rsid w:val="4414099E"/>
    <w:rsid w:val="45127CB9"/>
    <w:rsid w:val="45CB5B14"/>
    <w:rsid w:val="46170F4D"/>
    <w:rsid w:val="462873BF"/>
    <w:rsid w:val="46751E0F"/>
    <w:rsid w:val="4A072B32"/>
    <w:rsid w:val="4B9C5AA7"/>
    <w:rsid w:val="4D1A5576"/>
    <w:rsid w:val="4D362EE1"/>
    <w:rsid w:val="4DDD3C5A"/>
    <w:rsid w:val="4ED85888"/>
    <w:rsid w:val="4FDD4F79"/>
    <w:rsid w:val="50744D49"/>
    <w:rsid w:val="5116481C"/>
    <w:rsid w:val="53A0645A"/>
    <w:rsid w:val="561E3EEB"/>
    <w:rsid w:val="57B3688C"/>
    <w:rsid w:val="581953AC"/>
    <w:rsid w:val="585B234B"/>
    <w:rsid w:val="5866199C"/>
    <w:rsid w:val="587F294D"/>
    <w:rsid w:val="5B5D1906"/>
    <w:rsid w:val="5C1E0247"/>
    <w:rsid w:val="5E136E54"/>
    <w:rsid w:val="615A5EAE"/>
    <w:rsid w:val="627160E2"/>
    <w:rsid w:val="631B228B"/>
    <w:rsid w:val="64560AFE"/>
    <w:rsid w:val="65B11965"/>
    <w:rsid w:val="663F14FE"/>
    <w:rsid w:val="67083201"/>
    <w:rsid w:val="68CE2401"/>
    <w:rsid w:val="6ABB4E67"/>
    <w:rsid w:val="6AFF005F"/>
    <w:rsid w:val="6B7F40A1"/>
    <w:rsid w:val="6BC63A7A"/>
    <w:rsid w:val="6BDA7CFF"/>
    <w:rsid w:val="6BE04A01"/>
    <w:rsid w:val="6C135709"/>
    <w:rsid w:val="71CD1C53"/>
    <w:rsid w:val="73274D80"/>
    <w:rsid w:val="76BC3479"/>
    <w:rsid w:val="78091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 w:locked="1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9"/>
    <w:pPr>
      <w:spacing w:beforeAutospacing="1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character" w:default="1" w:styleId="10">
    <w:name w:val="Default Paragraph Font"/>
    <w:link w:val="11"/>
    <w:semiHidden/>
    <w:qFormat/>
    <w:locked/>
    <w:uiPriority w:val="99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6"/>
    <w:qFormat/>
    <w:uiPriority w:val="99"/>
    <w:pPr>
      <w:ind w:left="109"/>
    </w:pPr>
    <w:rPr>
      <w:rFonts w:ascii="方正仿宋_GBK" w:hAnsi="方正仿宋_GBK" w:eastAsia="方正仿宋_GBK" w:cs="方正仿宋_GBK"/>
    </w:rPr>
  </w:style>
  <w:style w:type="paragraph" w:styleId="4">
    <w:name w:val="Plain Text"/>
    <w:basedOn w:val="1"/>
    <w:link w:val="17"/>
    <w:qFormat/>
    <w:uiPriority w:val="99"/>
    <w:rPr>
      <w:rFonts w:ascii="宋体" w:hAnsi="Courier New" w:cs="宋体"/>
      <w:kern w:val="0"/>
      <w:sz w:val="20"/>
      <w:szCs w:val="20"/>
    </w:rPr>
  </w:style>
  <w:style w:type="paragraph" w:styleId="5">
    <w:name w:val="footer"/>
    <w:basedOn w:val="1"/>
    <w:link w:val="15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semiHidden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Char1"/>
    <w:basedOn w:val="1"/>
    <w:link w:val="10"/>
    <w:qFormat/>
    <w:uiPriority w:val="99"/>
    <w:pPr>
      <w:tabs>
        <w:tab w:val="left" w:pos="360"/>
      </w:tabs>
    </w:pPr>
    <w:rPr>
      <w:rFonts w:ascii="Times New Roman" w:hAnsi="Times New Roman" w:eastAsia="仿宋_GB2312" w:cs="Times New Roman"/>
      <w:sz w:val="24"/>
      <w:szCs w:val="24"/>
    </w:rPr>
  </w:style>
  <w:style w:type="character" w:styleId="12">
    <w:name w:val="Strong"/>
    <w:basedOn w:val="10"/>
    <w:qFormat/>
    <w:locked/>
    <w:uiPriority w:val="0"/>
    <w:rPr>
      <w:b/>
    </w:rPr>
  </w:style>
  <w:style w:type="character" w:styleId="13">
    <w:name w:val="page number"/>
    <w:basedOn w:val="10"/>
    <w:qFormat/>
    <w:uiPriority w:val="99"/>
  </w:style>
  <w:style w:type="character" w:customStyle="1" w:styleId="14">
    <w:name w:val="Heading 1 Char"/>
    <w:basedOn w:val="10"/>
    <w:link w:val="2"/>
    <w:qFormat/>
    <w:locked/>
    <w:uiPriority w:val="99"/>
    <w:rPr>
      <w:b/>
      <w:bCs/>
      <w:kern w:val="44"/>
      <w:sz w:val="44"/>
      <w:szCs w:val="44"/>
    </w:rPr>
  </w:style>
  <w:style w:type="character" w:customStyle="1" w:styleId="15">
    <w:name w:val="Footer Char"/>
    <w:basedOn w:val="10"/>
    <w:link w:val="5"/>
    <w:semiHidden/>
    <w:qFormat/>
    <w:uiPriority w:val="99"/>
    <w:rPr>
      <w:rFonts w:ascii="Calibri" w:hAnsi="Calibri" w:cs="Calibri"/>
      <w:sz w:val="18"/>
      <w:szCs w:val="18"/>
    </w:rPr>
  </w:style>
  <w:style w:type="character" w:customStyle="1" w:styleId="16">
    <w:name w:val="Body Text Char"/>
    <w:basedOn w:val="10"/>
    <w:link w:val="3"/>
    <w:semiHidden/>
    <w:qFormat/>
    <w:uiPriority w:val="99"/>
    <w:rPr>
      <w:rFonts w:ascii="Calibri" w:hAnsi="Calibri" w:cs="Calibri"/>
      <w:sz w:val="32"/>
      <w:szCs w:val="32"/>
    </w:rPr>
  </w:style>
  <w:style w:type="character" w:customStyle="1" w:styleId="17">
    <w:name w:val="Plain Text Char"/>
    <w:basedOn w:val="10"/>
    <w:link w:val="4"/>
    <w:semiHidden/>
    <w:qFormat/>
    <w:uiPriority w:val="99"/>
    <w:rPr>
      <w:rFonts w:ascii="宋体" w:hAnsi="Courier New" w:cs="Courier New"/>
      <w:szCs w:val="21"/>
    </w:rPr>
  </w:style>
  <w:style w:type="character" w:customStyle="1" w:styleId="18">
    <w:name w:val="Header Char"/>
    <w:basedOn w:val="10"/>
    <w:link w:val="6"/>
    <w:semiHidden/>
    <w:qFormat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微软公司</Company>
  <Pages>1</Pages>
  <Words>347</Words>
  <Characters>355</Characters>
  <Lines>0</Lines>
  <Paragraphs>0</Paragraphs>
  <TotalTime>54</TotalTime>
  <ScaleCrop>false</ScaleCrop>
  <LinksUpToDate>false</LinksUpToDate>
  <CharactersWithSpaces>512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2022-05-31T01:50:00Z</dcterms:created>
  <dc:creator>随心而至</dc:creator>
  <cp:lastModifiedBy>死胡同里遇到怪</cp:lastModifiedBy>
  <cp:lastPrinted>2023-12-07T03:16:00Z</cp:lastPrinted>
  <dcterms:modified xsi:type="dcterms:W3CDTF">2024-11-20T07:28:24Z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E41B8F29FEA44B96AA0DAF293BB695DF_13</vt:lpwstr>
  </property>
</Properties>
</file>