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5B6D8">
      <w:pPr>
        <w:widowControl w:val="0"/>
        <w:jc w:val="left"/>
        <w:rPr>
          <w:rFonts w:hint="eastAsia" w:eastAsia="仿宋" w:cs="Times New Roman"/>
          <w:snapToGrid/>
          <w:color w:val="000000" w:themeColor="text1"/>
          <w:szCs w:val="32"/>
          <w:lang w:val="en-US" w:eastAsia="zh-CN"/>
        </w:rPr>
      </w:pPr>
      <w:r>
        <w:rPr>
          <w:rFonts w:hint="eastAsia" w:eastAsia="仿宋" w:cs="Times New Roman"/>
          <w:snapToGrid/>
          <w:color w:val="000000" w:themeColor="text1"/>
          <w:szCs w:val="32"/>
          <w:lang w:val="en-US" w:eastAsia="zh-CN"/>
        </w:rPr>
        <w:t>附件1</w:t>
      </w:r>
    </w:p>
    <w:p w14:paraId="52621CD5">
      <w:pPr>
        <w:bidi w:val="0"/>
        <w:jc w:val="left"/>
        <w:rPr>
          <w:rFonts w:hint="eastAsia"/>
          <w:lang w:val="en-US" w:eastAsia="zh-CN"/>
        </w:rPr>
      </w:pPr>
    </w:p>
    <w:p w14:paraId="3F9F4B78">
      <w:pPr>
        <w:widowControl w:val="0"/>
        <w:spacing w:line="240" w:lineRule="auto"/>
        <w:jc w:val="center"/>
      </w:pPr>
      <w:r>
        <w:drawing>
          <wp:inline distT="0" distB="0" distL="114300" distR="114300">
            <wp:extent cx="5600700" cy="7129780"/>
            <wp:effectExtent l="0" t="0" r="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712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26FA5">
      <w:pPr>
        <w:widowControl w:val="0"/>
        <w:spacing w:line="240" w:lineRule="auto"/>
        <w:jc w:val="center"/>
      </w:pPr>
      <w:r>
        <w:drawing>
          <wp:inline distT="0" distB="0" distL="114300" distR="114300">
            <wp:extent cx="5505450" cy="75628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0847E">
      <w:pPr>
        <w:widowControl w:val="0"/>
        <w:spacing w:line="240" w:lineRule="auto"/>
        <w:jc w:val="center"/>
      </w:pPr>
    </w:p>
    <w:p w14:paraId="0B56A508">
      <w:pPr>
        <w:widowControl w:val="0"/>
        <w:spacing w:line="240" w:lineRule="auto"/>
        <w:jc w:val="center"/>
      </w:pPr>
      <w:r>
        <w:drawing>
          <wp:inline distT="0" distB="0" distL="114300" distR="114300">
            <wp:extent cx="5495925" cy="74485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226AC">
      <w:pPr>
        <w:widowControl w:val="0"/>
        <w:spacing w:line="240" w:lineRule="auto"/>
        <w:jc w:val="center"/>
      </w:pPr>
    </w:p>
    <w:p w14:paraId="6FEA035B">
      <w:pPr>
        <w:widowControl w:val="0"/>
        <w:spacing w:line="240" w:lineRule="auto"/>
        <w:jc w:val="center"/>
      </w:pPr>
      <w:r>
        <w:drawing>
          <wp:inline distT="0" distB="0" distL="114300" distR="114300">
            <wp:extent cx="5476875" cy="72009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F4CCD">
      <w:pPr>
        <w:widowControl w:val="0"/>
        <w:spacing w:line="240" w:lineRule="auto"/>
        <w:jc w:val="center"/>
      </w:pPr>
    </w:p>
    <w:p w14:paraId="0DEBDAF7">
      <w:pPr>
        <w:widowControl w:val="0"/>
        <w:spacing w:line="240" w:lineRule="auto"/>
        <w:jc w:val="center"/>
      </w:pPr>
    </w:p>
    <w:p w14:paraId="4E43AF07">
      <w:pPr>
        <w:widowControl w:val="0"/>
        <w:spacing w:line="240" w:lineRule="auto"/>
        <w:jc w:val="center"/>
      </w:pPr>
    </w:p>
    <w:p w14:paraId="79694447">
      <w:pPr>
        <w:widowControl w:val="0"/>
        <w:spacing w:line="240" w:lineRule="auto"/>
        <w:jc w:val="both"/>
      </w:pPr>
      <w:r>
        <w:drawing>
          <wp:inline distT="0" distB="0" distL="114300" distR="114300">
            <wp:extent cx="5342890" cy="7600950"/>
            <wp:effectExtent l="0" t="0" r="1016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42890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57F15">
      <w:pPr>
        <w:widowControl w:val="0"/>
        <w:spacing w:line="240" w:lineRule="auto"/>
        <w:jc w:val="both"/>
      </w:pPr>
    </w:p>
    <w:p w14:paraId="18DD6F8F">
      <w:pPr>
        <w:widowControl w:val="0"/>
        <w:spacing w:line="240" w:lineRule="auto"/>
        <w:jc w:val="both"/>
      </w:pPr>
      <w:r>
        <w:drawing>
          <wp:inline distT="0" distB="0" distL="114300" distR="114300">
            <wp:extent cx="5362575" cy="75628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9C3AD">
      <w:pPr>
        <w:widowControl w:val="0"/>
        <w:spacing w:line="240" w:lineRule="auto"/>
        <w:jc w:val="both"/>
      </w:pPr>
    </w:p>
    <w:p w14:paraId="338CF8DA">
      <w:pPr>
        <w:widowControl w:val="0"/>
        <w:spacing w:line="240" w:lineRule="auto"/>
        <w:jc w:val="both"/>
      </w:pPr>
      <w:r>
        <w:drawing>
          <wp:inline distT="0" distB="0" distL="114300" distR="114300">
            <wp:extent cx="5543550" cy="77057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7F34E">
      <w:pPr>
        <w:widowControl w:val="0"/>
        <w:spacing w:line="240" w:lineRule="auto"/>
        <w:jc w:val="both"/>
      </w:pPr>
    </w:p>
    <w:p w14:paraId="17FBE4F3">
      <w:pPr>
        <w:widowControl w:val="0"/>
        <w:spacing w:line="240" w:lineRule="auto"/>
        <w:jc w:val="both"/>
      </w:pPr>
      <w:r>
        <w:drawing>
          <wp:inline distT="0" distB="0" distL="114300" distR="114300">
            <wp:extent cx="5457825" cy="75057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53622">
      <w:pPr>
        <w:widowControl w:val="0"/>
        <w:spacing w:line="240" w:lineRule="auto"/>
        <w:jc w:val="both"/>
      </w:pPr>
    </w:p>
    <w:p w14:paraId="4FB74E3C">
      <w:pPr>
        <w:widowControl w:val="0"/>
        <w:spacing w:line="240" w:lineRule="auto"/>
        <w:jc w:val="both"/>
      </w:pPr>
      <w:bookmarkStart w:id="0" w:name="_GoBack"/>
      <w:r>
        <w:drawing>
          <wp:inline distT="0" distB="0" distL="114300" distR="114300">
            <wp:extent cx="5686425" cy="753427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footerReference r:id="rId5" w:type="default"/>
      <w:pgSz w:w="11906" w:h="16838"/>
      <w:pgMar w:top="2098" w:right="1358" w:bottom="1985" w:left="1268" w:header="885" w:footer="1588" w:gutter="0"/>
      <w:cols w:space="425" w:num="1"/>
      <w:docGrid w:type="linesAndChars" w:linePitch="57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9506EC4-9692-407C-8064-7AFDADD1194A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82826">
    <w:pPr>
      <w:pStyle w:val="4"/>
      <w:ind w:right="360" w:firstLine="360"/>
      <w:rPr>
        <w:rFonts w:cs="Times New Roman"/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attachedTemplate r:id="rId1"/>
  <w:documentProtection w:edit="readOnly" w:enforcement="0"/>
  <w:defaultTabStop w:val="420"/>
  <w:drawingGridHorizontalSpacing w:val="160"/>
  <w:drawingGridVerticalSpacing w:val="579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xMmU0Y2E3NTIyMDE4NTFlZTU3MGE5Y2U1OGZhNmYifQ=="/>
  </w:docVars>
  <w:rsids>
    <w:rsidRoot w:val="00A12190"/>
    <w:rsid w:val="00001C80"/>
    <w:rsid w:val="00007971"/>
    <w:rsid w:val="00040A18"/>
    <w:rsid w:val="00043A3D"/>
    <w:rsid w:val="00050500"/>
    <w:rsid w:val="0008120D"/>
    <w:rsid w:val="000A7E73"/>
    <w:rsid w:val="000B4805"/>
    <w:rsid w:val="00101ECE"/>
    <w:rsid w:val="00103B13"/>
    <w:rsid w:val="00110416"/>
    <w:rsid w:val="00120D8F"/>
    <w:rsid w:val="0012497F"/>
    <w:rsid w:val="00130497"/>
    <w:rsid w:val="00136093"/>
    <w:rsid w:val="00176032"/>
    <w:rsid w:val="001E3E08"/>
    <w:rsid w:val="001F2D83"/>
    <w:rsid w:val="001F79D3"/>
    <w:rsid w:val="002060DB"/>
    <w:rsid w:val="0021665E"/>
    <w:rsid w:val="00244281"/>
    <w:rsid w:val="00264A87"/>
    <w:rsid w:val="00274E61"/>
    <w:rsid w:val="00275C23"/>
    <w:rsid w:val="00276572"/>
    <w:rsid w:val="0028005D"/>
    <w:rsid w:val="002A1C68"/>
    <w:rsid w:val="002B78EB"/>
    <w:rsid w:val="002F2C9A"/>
    <w:rsid w:val="002F2E9D"/>
    <w:rsid w:val="0032702F"/>
    <w:rsid w:val="00375992"/>
    <w:rsid w:val="003801B8"/>
    <w:rsid w:val="003907D9"/>
    <w:rsid w:val="003B221D"/>
    <w:rsid w:val="003C28D7"/>
    <w:rsid w:val="003D02CB"/>
    <w:rsid w:val="004038E4"/>
    <w:rsid w:val="00404EDD"/>
    <w:rsid w:val="0046507F"/>
    <w:rsid w:val="00470CA1"/>
    <w:rsid w:val="004A4B9F"/>
    <w:rsid w:val="004B0FA7"/>
    <w:rsid w:val="004C53E2"/>
    <w:rsid w:val="004E266A"/>
    <w:rsid w:val="004E2A3F"/>
    <w:rsid w:val="004F35B1"/>
    <w:rsid w:val="00505A74"/>
    <w:rsid w:val="00507608"/>
    <w:rsid w:val="00511811"/>
    <w:rsid w:val="00511AE3"/>
    <w:rsid w:val="005221C0"/>
    <w:rsid w:val="005263BC"/>
    <w:rsid w:val="005417D9"/>
    <w:rsid w:val="005442B3"/>
    <w:rsid w:val="00551716"/>
    <w:rsid w:val="00582CA8"/>
    <w:rsid w:val="005860B3"/>
    <w:rsid w:val="005A739B"/>
    <w:rsid w:val="005C6495"/>
    <w:rsid w:val="005F7704"/>
    <w:rsid w:val="006075F0"/>
    <w:rsid w:val="0061105C"/>
    <w:rsid w:val="00635E51"/>
    <w:rsid w:val="00646202"/>
    <w:rsid w:val="00646D07"/>
    <w:rsid w:val="00654E14"/>
    <w:rsid w:val="00655B88"/>
    <w:rsid w:val="00686453"/>
    <w:rsid w:val="006A35CE"/>
    <w:rsid w:val="006C5A67"/>
    <w:rsid w:val="006E7CA5"/>
    <w:rsid w:val="00727CE8"/>
    <w:rsid w:val="00732D32"/>
    <w:rsid w:val="00733DD8"/>
    <w:rsid w:val="00750696"/>
    <w:rsid w:val="0075165F"/>
    <w:rsid w:val="007774F9"/>
    <w:rsid w:val="007B4F08"/>
    <w:rsid w:val="007B73A2"/>
    <w:rsid w:val="007D00E4"/>
    <w:rsid w:val="00822AFE"/>
    <w:rsid w:val="00844DB5"/>
    <w:rsid w:val="00885E46"/>
    <w:rsid w:val="008B6C4C"/>
    <w:rsid w:val="00922F0C"/>
    <w:rsid w:val="00923AF0"/>
    <w:rsid w:val="009351E1"/>
    <w:rsid w:val="009572E8"/>
    <w:rsid w:val="00967A3D"/>
    <w:rsid w:val="00971985"/>
    <w:rsid w:val="00973D32"/>
    <w:rsid w:val="009776D9"/>
    <w:rsid w:val="009A68B7"/>
    <w:rsid w:val="009C4FBD"/>
    <w:rsid w:val="009C7EE3"/>
    <w:rsid w:val="009F66B5"/>
    <w:rsid w:val="00A0125D"/>
    <w:rsid w:val="00A12190"/>
    <w:rsid w:val="00A73E93"/>
    <w:rsid w:val="00A9649E"/>
    <w:rsid w:val="00AC0859"/>
    <w:rsid w:val="00AF5AA9"/>
    <w:rsid w:val="00B12D55"/>
    <w:rsid w:val="00B22D07"/>
    <w:rsid w:val="00B31490"/>
    <w:rsid w:val="00B35AA6"/>
    <w:rsid w:val="00B43878"/>
    <w:rsid w:val="00B51601"/>
    <w:rsid w:val="00B55643"/>
    <w:rsid w:val="00B76C2F"/>
    <w:rsid w:val="00BC67C4"/>
    <w:rsid w:val="00BD1E1C"/>
    <w:rsid w:val="00BF2E77"/>
    <w:rsid w:val="00C142BC"/>
    <w:rsid w:val="00C248C4"/>
    <w:rsid w:val="00C30480"/>
    <w:rsid w:val="00C95FCB"/>
    <w:rsid w:val="00CB0734"/>
    <w:rsid w:val="00CE7C07"/>
    <w:rsid w:val="00D02A42"/>
    <w:rsid w:val="00D10FCA"/>
    <w:rsid w:val="00D263B3"/>
    <w:rsid w:val="00D26AEB"/>
    <w:rsid w:val="00D42FA3"/>
    <w:rsid w:val="00D53B4D"/>
    <w:rsid w:val="00D631D3"/>
    <w:rsid w:val="00D66964"/>
    <w:rsid w:val="00D71664"/>
    <w:rsid w:val="00D743EF"/>
    <w:rsid w:val="00D74918"/>
    <w:rsid w:val="00D75E5E"/>
    <w:rsid w:val="00D92653"/>
    <w:rsid w:val="00D9329D"/>
    <w:rsid w:val="00DD1AA1"/>
    <w:rsid w:val="00DF1B55"/>
    <w:rsid w:val="00E02156"/>
    <w:rsid w:val="00E1401C"/>
    <w:rsid w:val="00E406BE"/>
    <w:rsid w:val="00E4407E"/>
    <w:rsid w:val="00E472D4"/>
    <w:rsid w:val="00E50BF1"/>
    <w:rsid w:val="00E56F56"/>
    <w:rsid w:val="00E66247"/>
    <w:rsid w:val="00E8375A"/>
    <w:rsid w:val="00E84531"/>
    <w:rsid w:val="00E87316"/>
    <w:rsid w:val="00E87ECB"/>
    <w:rsid w:val="00ED0A88"/>
    <w:rsid w:val="00ED108B"/>
    <w:rsid w:val="00ED700A"/>
    <w:rsid w:val="00EF49E4"/>
    <w:rsid w:val="00EF6CE2"/>
    <w:rsid w:val="00F12501"/>
    <w:rsid w:val="00F81C36"/>
    <w:rsid w:val="00F8334B"/>
    <w:rsid w:val="00F93B06"/>
    <w:rsid w:val="00FB3421"/>
    <w:rsid w:val="00FC001F"/>
    <w:rsid w:val="00FC0F50"/>
    <w:rsid w:val="00FD47BC"/>
    <w:rsid w:val="00FE11C8"/>
    <w:rsid w:val="020D5BEB"/>
    <w:rsid w:val="038F44C5"/>
    <w:rsid w:val="04C80A92"/>
    <w:rsid w:val="08291B12"/>
    <w:rsid w:val="08757E1C"/>
    <w:rsid w:val="0B6D03D5"/>
    <w:rsid w:val="0E255799"/>
    <w:rsid w:val="0FC0009A"/>
    <w:rsid w:val="12042ED1"/>
    <w:rsid w:val="1B490679"/>
    <w:rsid w:val="1F084E31"/>
    <w:rsid w:val="1F7807AF"/>
    <w:rsid w:val="21B23828"/>
    <w:rsid w:val="24494DC5"/>
    <w:rsid w:val="250473C5"/>
    <w:rsid w:val="26BF3282"/>
    <w:rsid w:val="2A522B7B"/>
    <w:rsid w:val="2CAA2A2D"/>
    <w:rsid w:val="2CB8146D"/>
    <w:rsid w:val="375C2560"/>
    <w:rsid w:val="3947671F"/>
    <w:rsid w:val="39807B4A"/>
    <w:rsid w:val="39D74761"/>
    <w:rsid w:val="3B204A29"/>
    <w:rsid w:val="3DB8313C"/>
    <w:rsid w:val="3E4C4D94"/>
    <w:rsid w:val="3EC97A11"/>
    <w:rsid w:val="41F04C2A"/>
    <w:rsid w:val="47417AEB"/>
    <w:rsid w:val="4D716CE0"/>
    <w:rsid w:val="4FA212AF"/>
    <w:rsid w:val="56711C5C"/>
    <w:rsid w:val="58951D01"/>
    <w:rsid w:val="5CA81742"/>
    <w:rsid w:val="622B611D"/>
    <w:rsid w:val="677917BA"/>
    <w:rsid w:val="679F08CC"/>
    <w:rsid w:val="6E2B21BB"/>
    <w:rsid w:val="6ED70C34"/>
    <w:rsid w:val="74846126"/>
    <w:rsid w:val="77A9604B"/>
    <w:rsid w:val="7A454022"/>
    <w:rsid w:val="7DD114C4"/>
    <w:rsid w:val="7EC124BA"/>
    <w:rsid w:val="7FDA59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79" w:lineRule="exact"/>
      <w:jc w:val="both"/>
    </w:pPr>
    <w:rPr>
      <w:rFonts w:ascii="Times New Roman" w:hAnsi="Times New Roman" w:eastAsia="仿宋_GB2312" w:cstheme="minorBidi"/>
      <w:snapToGrid w:val="0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8">
    <w:name w:val="page number"/>
    <w:basedOn w:val="7"/>
    <w:unhideWhenUsed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字符"/>
    <w:basedOn w:val="7"/>
    <w:link w:val="5"/>
    <w:qFormat/>
    <w:uiPriority w:val="99"/>
    <w:rPr>
      <w:rFonts w:ascii="Times New Roman" w:hAnsi="Times New Roman" w:eastAsia="方正仿宋_GBK"/>
      <w:snapToGrid w:val="0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rFonts w:ascii="Times New Roman" w:hAnsi="Times New Roman" w:eastAsia="方正仿宋_GBK"/>
      <w:snapToGrid w:val="0"/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rFonts w:ascii="Times New Roman" w:hAnsi="Times New Roman" w:eastAsia="仿宋_GB2312"/>
      <w:snapToGrid w:val="0"/>
      <w:sz w:val="18"/>
      <w:szCs w:val="18"/>
    </w:rPr>
  </w:style>
  <w:style w:type="character" w:customStyle="1" w:styleId="13">
    <w:name w:val="日期 字符"/>
    <w:basedOn w:val="7"/>
    <w:link w:val="2"/>
    <w:semiHidden/>
    <w:qFormat/>
    <w:uiPriority w:val="99"/>
    <w:rPr>
      <w:rFonts w:ascii="Times New Roman" w:hAnsi="Times New Roman" w:eastAsia="仿宋_GB2312" w:cstheme="minorBidi"/>
      <w:snapToGrid w:val="0"/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223;&#23435;_GB2312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仿宋_GB2312.dotm</Template>
  <Pages>9</Pages>
  <Words>2459</Words>
  <Characters>2611</Characters>
  <Lines>51</Lines>
  <Paragraphs>14</Paragraphs>
  <TotalTime>0</TotalTime>
  <ScaleCrop>false</ScaleCrop>
  <LinksUpToDate>false</LinksUpToDate>
  <CharactersWithSpaces>2756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2019-12-02T06:24:00Z</dcterms:created>
  <dc:creator>微软用户</dc:creator>
  <cp:lastModifiedBy>小龙妹英子</cp:lastModifiedBy>
  <cp:lastPrinted>2016-01-19T06:20:00Z</cp:lastPrinted>
  <dcterms:modified xsi:type="dcterms:W3CDTF">2024-11-22T06:01:59Z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54D2837ACA4642729893570039DE9176_13</vt:lpwstr>
  </property>
</Properties>
</file>